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FC032" w14:textId="77777777" w:rsidR="005412E4" w:rsidRPr="00027646" w:rsidRDefault="005412E4" w:rsidP="005412E4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F51D621" w14:textId="26FA909D" w:rsidR="00135FCD" w:rsidRDefault="00135FCD" w:rsidP="00135FCD">
      <w:pPr>
        <w:jc w:val="center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PROCESSO SELETIVO SIMPLIFICADO Nº 0</w:t>
      </w:r>
      <w:r w:rsidR="00002862">
        <w:rPr>
          <w:rFonts w:ascii="Arial" w:hAnsi="Arial" w:cs="Arial"/>
          <w:b/>
        </w:rPr>
        <w:t>0</w:t>
      </w:r>
      <w:r w:rsidR="00004721">
        <w:rPr>
          <w:rFonts w:ascii="Arial" w:hAnsi="Arial" w:cs="Arial"/>
          <w:b/>
        </w:rPr>
        <w:t>4</w:t>
      </w:r>
      <w:r w:rsidR="00002862">
        <w:rPr>
          <w:rFonts w:ascii="Arial" w:hAnsi="Arial" w:cs="Arial"/>
          <w:b/>
        </w:rPr>
        <w:t>/2023</w:t>
      </w:r>
    </w:p>
    <w:p w14:paraId="61909E6E" w14:textId="77777777" w:rsidR="00135FCD" w:rsidRDefault="00135FCD" w:rsidP="00135FCD">
      <w:pPr>
        <w:jc w:val="center"/>
        <w:rPr>
          <w:rFonts w:ascii="Arial" w:hAnsi="Arial" w:cs="Arial"/>
          <w:b/>
        </w:rPr>
      </w:pPr>
    </w:p>
    <w:p w14:paraId="041AD820" w14:textId="201717D5" w:rsidR="00135FCD" w:rsidRPr="004227F1" w:rsidRDefault="00135FCD" w:rsidP="00135F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EDITAL Nº 0</w:t>
      </w:r>
      <w:r w:rsidR="00E61393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/202</w:t>
      </w:r>
      <w:r w:rsidR="00002862">
        <w:rPr>
          <w:rFonts w:ascii="Arial" w:hAnsi="Arial" w:cs="Arial"/>
          <w:b/>
        </w:rPr>
        <w:t>3</w:t>
      </w:r>
    </w:p>
    <w:p w14:paraId="73924B90" w14:textId="4E69D23E" w:rsidR="00027646" w:rsidRPr="00027646" w:rsidRDefault="00027646" w:rsidP="00027646">
      <w:pPr>
        <w:jc w:val="center"/>
        <w:rPr>
          <w:rFonts w:ascii="Arial" w:hAnsi="Arial" w:cs="Arial"/>
          <w:b/>
        </w:rPr>
      </w:pPr>
    </w:p>
    <w:p w14:paraId="35C4FD83" w14:textId="77777777" w:rsidR="00027646" w:rsidRPr="00027646" w:rsidRDefault="00027646" w:rsidP="00027646">
      <w:pPr>
        <w:jc w:val="center"/>
        <w:rPr>
          <w:rFonts w:ascii="Arial" w:hAnsi="Arial" w:cs="Arial"/>
          <w:b/>
        </w:rPr>
      </w:pPr>
    </w:p>
    <w:p w14:paraId="4AAA5ABC" w14:textId="77777777" w:rsidR="005412E4" w:rsidRPr="00027646" w:rsidRDefault="005412E4" w:rsidP="005412E4">
      <w:pPr>
        <w:autoSpaceDE w:val="0"/>
        <w:autoSpaceDN w:val="0"/>
        <w:adjustRightInd w:val="0"/>
        <w:rPr>
          <w:rFonts w:ascii="Arial" w:hAnsi="Arial" w:cs="Arial"/>
        </w:rPr>
      </w:pPr>
    </w:p>
    <w:p w14:paraId="40831B0E" w14:textId="72CF442B" w:rsidR="00DC0EB7" w:rsidRPr="00764DA3" w:rsidRDefault="00DC0EB7" w:rsidP="00DC0EB7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027646">
        <w:rPr>
          <w:rFonts w:ascii="Arial" w:hAnsi="Arial" w:cs="Arial"/>
          <w:b/>
          <w:bCs/>
          <w:smallCaps/>
        </w:rPr>
        <w:t>ADEMAR DALBOSCO</w:t>
      </w:r>
      <w:r w:rsidRPr="00027646">
        <w:rPr>
          <w:rFonts w:ascii="Arial" w:hAnsi="Arial" w:cs="Arial"/>
          <w:b/>
          <w:bCs/>
        </w:rPr>
        <w:t>,</w:t>
      </w:r>
      <w:r w:rsidRPr="00027646">
        <w:rPr>
          <w:rFonts w:ascii="Arial" w:hAnsi="Arial" w:cs="Arial"/>
          <w:bCs/>
        </w:rPr>
        <w:t xml:space="preserve"> Prefeito Municipal de Laguna Carapã – Estado de Mato Grosso do Sul, no uso de suas atribuições legais, </w:t>
      </w:r>
      <w:r w:rsidRPr="00027646">
        <w:rPr>
          <w:rFonts w:ascii="Arial" w:hAnsi="Arial" w:cs="Arial"/>
          <w:b/>
          <w:bCs/>
        </w:rPr>
        <w:t>RESOLVE</w:t>
      </w:r>
      <w:r w:rsidRPr="00027646">
        <w:rPr>
          <w:rFonts w:ascii="Arial" w:hAnsi="Arial" w:cs="Arial"/>
          <w:bCs/>
        </w:rPr>
        <w:t xml:space="preserve"> tornar público</w:t>
      </w:r>
      <w:r>
        <w:rPr>
          <w:rFonts w:ascii="Arial" w:hAnsi="Arial" w:cs="Arial"/>
          <w:bCs/>
        </w:rPr>
        <w:t xml:space="preserve"> a</w:t>
      </w:r>
      <w:r w:rsidRPr="0002764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smallCaps/>
          <w:u w:val="single"/>
        </w:rPr>
        <w:t>HOMOLOGAÇÃO DO RESULTADO FINAL</w:t>
      </w:r>
      <w:r w:rsidRPr="00764DA3">
        <w:rPr>
          <w:rFonts w:ascii="Arial" w:hAnsi="Arial" w:cs="Arial"/>
          <w:b/>
          <w:bCs/>
          <w:smallCaps/>
        </w:rPr>
        <w:t xml:space="preserve"> </w:t>
      </w:r>
      <w:r w:rsidRPr="00027646">
        <w:rPr>
          <w:rFonts w:ascii="Arial" w:hAnsi="Arial" w:cs="Arial"/>
        </w:rPr>
        <w:t xml:space="preserve">para o </w:t>
      </w:r>
      <w:r>
        <w:rPr>
          <w:rFonts w:ascii="Arial" w:hAnsi="Arial" w:cs="Arial"/>
        </w:rPr>
        <w:t>P</w:t>
      </w:r>
      <w:r w:rsidRPr="00027646">
        <w:rPr>
          <w:rFonts w:ascii="Arial" w:hAnsi="Arial" w:cs="Arial"/>
        </w:rPr>
        <w:t xml:space="preserve">rocesso </w:t>
      </w:r>
      <w:r>
        <w:rPr>
          <w:rFonts w:ascii="Arial" w:hAnsi="Arial" w:cs="Arial"/>
        </w:rPr>
        <w:t>S</w:t>
      </w:r>
      <w:r w:rsidRPr="00027646">
        <w:rPr>
          <w:rFonts w:ascii="Arial" w:hAnsi="Arial" w:cs="Arial"/>
        </w:rPr>
        <w:t xml:space="preserve">eletivo </w:t>
      </w:r>
      <w:r>
        <w:rPr>
          <w:rFonts w:ascii="Arial" w:hAnsi="Arial" w:cs="Arial"/>
        </w:rPr>
        <w:t>S</w:t>
      </w:r>
      <w:r w:rsidRPr="00027646">
        <w:rPr>
          <w:rFonts w:ascii="Arial" w:hAnsi="Arial" w:cs="Arial"/>
        </w:rPr>
        <w:t>implificado</w:t>
      </w:r>
      <w:r>
        <w:rPr>
          <w:rFonts w:ascii="Arial" w:hAnsi="Arial" w:cs="Arial"/>
        </w:rPr>
        <w:t xml:space="preserve"> </w:t>
      </w:r>
      <w:r w:rsidRPr="00027646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04/2023</w:t>
      </w:r>
      <w:r w:rsidRPr="00764DA3">
        <w:rPr>
          <w:rFonts w:ascii="Arial" w:hAnsi="Arial" w:cs="Arial"/>
        </w:rPr>
        <w:t>, conforme anexo único deste Edital.</w:t>
      </w:r>
    </w:p>
    <w:p w14:paraId="00B1C8BF" w14:textId="77777777" w:rsidR="00DC0EB7" w:rsidRPr="00027646" w:rsidRDefault="00DC0EB7" w:rsidP="00DC0EB7">
      <w:pPr>
        <w:jc w:val="center"/>
        <w:rPr>
          <w:rFonts w:ascii="Arial" w:hAnsi="Arial" w:cs="Arial"/>
          <w:b/>
        </w:rPr>
      </w:pPr>
    </w:p>
    <w:p w14:paraId="735B6CDB" w14:textId="77777777" w:rsidR="005412E4" w:rsidRPr="00027646" w:rsidRDefault="005412E4" w:rsidP="005412E4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5395915" w14:textId="77777777" w:rsidR="005412E4" w:rsidRPr="00027646" w:rsidRDefault="005412E4" w:rsidP="005412E4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027646">
        <w:rPr>
          <w:rFonts w:ascii="Arial" w:hAnsi="Arial" w:cs="Arial"/>
          <w:b/>
        </w:rPr>
        <w:t>ANEXO ÚNICO</w:t>
      </w:r>
    </w:p>
    <w:p w14:paraId="6D12EC3E" w14:textId="58653C93" w:rsidR="005412E4" w:rsidRPr="00CF509F" w:rsidRDefault="00496305" w:rsidP="0049630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Resultado </w:t>
      </w:r>
      <w:r w:rsidR="00DC0EB7">
        <w:rPr>
          <w:rFonts w:ascii="Arial" w:hAnsi="Arial" w:cs="Arial"/>
          <w:b/>
        </w:rPr>
        <w:t>Final</w:t>
      </w:r>
    </w:p>
    <w:p w14:paraId="2F4EBCE0" w14:textId="77777777" w:rsidR="00F35105" w:rsidRDefault="00F35105" w:rsidP="00027646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32B5251D" w14:textId="00C2C8D0" w:rsidR="00027646" w:rsidRDefault="00027646" w:rsidP="00027646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1 </w:t>
      </w:r>
      <w:r w:rsidR="000139AA">
        <w:rPr>
          <w:rFonts w:ascii="Arial" w:hAnsi="Arial" w:cs="Arial"/>
          <w:b/>
        </w:rPr>
        <w:t>–</w:t>
      </w:r>
      <w:r w:rsidRPr="00CF509F">
        <w:rPr>
          <w:rFonts w:ascii="Arial" w:hAnsi="Arial" w:cs="Arial"/>
          <w:b/>
        </w:rPr>
        <w:t xml:space="preserve"> </w:t>
      </w:r>
      <w:r w:rsidR="00004721">
        <w:rPr>
          <w:rFonts w:ascii="Arial" w:hAnsi="Arial" w:cs="Arial"/>
          <w:b/>
        </w:rPr>
        <w:t>MOTORISTA</w:t>
      </w:r>
      <w:r w:rsidR="00430628">
        <w:rPr>
          <w:rFonts w:ascii="Arial" w:hAnsi="Arial" w:cs="Arial"/>
          <w:b/>
        </w:rPr>
        <w:t xml:space="preserve"> - SEDE</w:t>
      </w:r>
    </w:p>
    <w:p w14:paraId="3F9F012A" w14:textId="77777777" w:rsidR="00E93AF5" w:rsidRPr="00CF509F" w:rsidRDefault="00E93AF5" w:rsidP="00027646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471"/>
        <w:gridCol w:w="2056"/>
        <w:gridCol w:w="1689"/>
      </w:tblGrid>
      <w:tr w:rsidR="00DC0EB7" w:rsidRPr="00CF509F" w14:paraId="7B1A789F" w14:textId="086F2A09" w:rsidTr="00DC0EB7">
        <w:tc>
          <w:tcPr>
            <w:tcW w:w="846" w:type="dxa"/>
            <w:shd w:val="clear" w:color="auto" w:fill="BFBFBF" w:themeFill="background1" w:themeFillShade="BF"/>
          </w:tcPr>
          <w:p w14:paraId="0D170196" w14:textId="65C2803C" w:rsidR="00DC0EB7" w:rsidRPr="00CF509F" w:rsidRDefault="00DC0EB7" w:rsidP="00D621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471" w:type="dxa"/>
            <w:shd w:val="clear" w:color="auto" w:fill="BFBFBF" w:themeFill="background1" w:themeFillShade="BF"/>
          </w:tcPr>
          <w:p w14:paraId="251ACE02" w14:textId="025EE229" w:rsidR="00DC0EB7" w:rsidRPr="00CF509F" w:rsidRDefault="00DC0EB7" w:rsidP="00FC4F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056" w:type="dxa"/>
            <w:shd w:val="clear" w:color="auto" w:fill="BFBFBF" w:themeFill="background1" w:themeFillShade="BF"/>
          </w:tcPr>
          <w:p w14:paraId="105DD754" w14:textId="61057731" w:rsidR="00DC0EB7" w:rsidRPr="00CF509F" w:rsidRDefault="00DC0EB7" w:rsidP="00FC4FD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689" w:type="dxa"/>
            <w:shd w:val="clear" w:color="auto" w:fill="BFBFBF" w:themeFill="background1" w:themeFillShade="BF"/>
          </w:tcPr>
          <w:p w14:paraId="2BAC4E4C" w14:textId="2F00409F" w:rsidR="00DC0EB7" w:rsidRDefault="00DC0EB7" w:rsidP="00EF053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DC0EB7" w:rsidRPr="00F35105" w14:paraId="6AC8C773" w14:textId="77777777" w:rsidTr="00DC0EB7">
        <w:tc>
          <w:tcPr>
            <w:tcW w:w="846" w:type="dxa"/>
          </w:tcPr>
          <w:p w14:paraId="75D5E53C" w14:textId="56ED7081" w:rsidR="00DC0EB7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471" w:type="dxa"/>
            <w:vAlign w:val="bottom"/>
          </w:tcPr>
          <w:p w14:paraId="29C8220A" w14:textId="77777777" w:rsidR="00DC0EB7" w:rsidRPr="00F35105" w:rsidRDefault="00DC0EB7" w:rsidP="00B87910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ESTACIO MENDES ARGUELHO</w:t>
            </w:r>
          </w:p>
        </w:tc>
        <w:tc>
          <w:tcPr>
            <w:tcW w:w="2056" w:type="dxa"/>
            <w:vAlign w:val="bottom"/>
          </w:tcPr>
          <w:p w14:paraId="7DCE9B31" w14:textId="77777777" w:rsidR="00DC0EB7" w:rsidRPr="00F35105" w:rsidRDefault="00DC0EB7" w:rsidP="00B87910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272.375.751-04</w:t>
            </w:r>
          </w:p>
        </w:tc>
        <w:tc>
          <w:tcPr>
            <w:tcW w:w="1689" w:type="dxa"/>
          </w:tcPr>
          <w:p w14:paraId="7A24A487" w14:textId="77777777" w:rsidR="00DC0EB7" w:rsidRPr="005A709B" w:rsidRDefault="00DC0EB7" w:rsidP="00EF053B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DC0EB7" w:rsidRPr="00F35105" w14:paraId="2DAFCF60" w14:textId="77777777" w:rsidTr="00DC0EB7">
        <w:tc>
          <w:tcPr>
            <w:tcW w:w="846" w:type="dxa"/>
          </w:tcPr>
          <w:p w14:paraId="33988316" w14:textId="5CFC80B1" w:rsidR="00DC0EB7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471" w:type="dxa"/>
            <w:vAlign w:val="bottom"/>
          </w:tcPr>
          <w:p w14:paraId="7CE9A3A7" w14:textId="77777777" w:rsidR="00DC0EB7" w:rsidRPr="00F35105" w:rsidRDefault="00DC0EB7" w:rsidP="00B87910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NILSON ALVES ROCHA</w:t>
            </w:r>
          </w:p>
        </w:tc>
        <w:tc>
          <w:tcPr>
            <w:tcW w:w="2056" w:type="dxa"/>
            <w:vAlign w:val="bottom"/>
          </w:tcPr>
          <w:p w14:paraId="2A383482" w14:textId="77777777" w:rsidR="00DC0EB7" w:rsidRPr="00F35105" w:rsidRDefault="00DC0EB7" w:rsidP="00B87910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489.924.531-91</w:t>
            </w:r>
          </w:p>
        </w:tc>
        <w:tc>
          <w:tcPr>
            <w:tcW w:w="1689" w:type="dxa"/>
          </w:tcPr>
          <w:p w14:paraId="49431600" w14:textId="77777777" w:rsidR="00DC0EB7" w:rsidRPr="005A709B" w:rsidRDefault="00DC0EB7" w:rsidP="00EF053B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D621AD" w:rsidRPr="00F35105" w14:paraId="3D6B3EFE" w14:textId="77777777" w:rsidTr="00DC0EB7">
        <w:tc>
          <w:tcPr>
            <w:tcW w:w="846" w:type="dxa"/>
          </w:tcPr>
          <w:p w14:paraId="14FBF73A" w14:textId="50D327D7" w:rsidR="00D621AD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3º</w:t>
            </w:r>
          </w:p>
        </w:tc>
        <w:tc>
          <w:tcPr>
            <w:tcW w:w="4471" w:type="dxa"/>
            <w:vAlign w:val="bottom"/>
          </w:tcPr>
          <w:p w14:paraId="21481BBA" w14:textId="61875AB8" w:rsidR="00D621AD" w:rsidRPr="005A709B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WALMIR GONÇALVES DE MATTOS</w:t>
            </w:r>
          </w:p>
        </w:tc>
        <w:tc>
          <w:tcPr>
            <w:tcW w:w="2056" w:type="dxa"/>
            <w:vAlign w:val="bottom"/>
          </w:tcPr>
          <w:p w14:paraId="665C7620" w14:textId="20B03A55" w:rsidR="00D621AD" w:rsidRPr="005A709B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582.390.141-0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89" w:type="dxa"/>
          </w:tcPr>
          <w:p w14:paraId="042C9560" w14:textId="23BAA187" w:rsidR="00D621AD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621AD" w:rsidRPr="00F35105" w14:paraId="21A7229F" w14:textId="77777777" w:rsidTr="00DC0EB7">
        <w:tc>
          <w:tcPr>
            <w:tcW w:w="846" w:type="dxa"/>
          </w:tcPr>
          <w:p w14:paraId="4CB35364" w14:textId="1C49517F" w:rsidR="00D621AD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4º</w:t>
            </w:r>
          </w:p>
        </w:tc>
        <w:tc>
          <w:tcPr>
            <w:tcW w:w="4471" w:type="dxa"/>
            <w:vAlign w:val="bottom"/>
          </w:tcPr>
          <w:p w14:paraId="1693020A" w14:textId="77777777" w:rsidR="00D621AD" w:rsidRPr="00F35105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DURVAL CHIMENDES DE MATTOS</w:t>
            </w:r>
          </w:p>
        </w:tc>
        <w:tc>
          <w:tcPr>
            <w:tcW w:w="2056" w:type="dxa"/>
            <w:vAlign w:val="bottom"/>
          </w:tcPr>
          <w:p w14:paraId="20C203E4" w14:textId="77777777" w:rsidR="00D621AD" w:rsidRPr="00F35105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051.216.101-14</w:t>
            </w:r>
          </w:p>
        </w:tc>
        <w:tc>
          <w:tcPr>
            <w:tcW w:w="1689" w:type="dxa"/>
          </w:tcPr>
          <w:p w14:paraId="4E1BF587" w14:textId="77777777" w:rsidR="00D621AD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621AD" w:rsidRPr="00F35105" w14:paraId="5839E593" w14:textId="77777777" w:rsidTr="00DC0EB7">
        <w:tc>
          <w:tcPr>
            <w:tcW w:w="846" w:type="dxa"/>
          </w:tcPr>
          <w:p w14:paraId="691D6592" w14:textId="4AB79F7D" w:rsidR="00D621AD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5º</w:t>
            </w:r>
          </w:p>
        </w:tc>
        <w:tc>
          <w:tcPr>
            <w:tcW w:w="4471" w:type="dxa"/>
            <w:vAlign w:val="bottom"/>
          </w:tcPr>
          <w:p w14:paraId="27CE8BE0" w14:textId="77777777" w:rsidR="00D621AD" w:rsidRPr="00F35105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AGNALDO RIBAS ARAUJO</w:t>
            </w:r>
          </w:p>
        </w:tc>
        <w:tc>
          <w:tcPr>
            <w:tcW w:w="2056" w:type="dxa"/>
            <w:vAlign w:val="bottom"/>
          </w:tcPr>
          <w:p w14:paraId="39D8D130" w14:textId="77777777" w:rsidR="00D621AD" w:rsidRPr="00F35105" w:rsidRDefault="00D621AD" w:rsidP="00D621AD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  <w:sz w:val="18"/>
                <w:szCs w:val="18"/>
              </w:rPr>
              <w:t>448.338.221-72</w:t>
            </w:r>
          </w:p>
        </w:tc>
        <w:tc>
          <w:tcPr>
            <w:tcW w:w="1689" w:type="dxa"/>
          </w:tcPr>
          <w:p w14:paraId="4DDDFCD9" w14:textId="77777777" w:rsidR="00D621AD" w:rsidRPr="005A709B" w:rsidRDefault="00D621AD" w:rsidP="00D621AD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14:paraId="5A215513" w14:textId="77777777" w:rsidR="00027646" w:rsidRPr="00027646" w:rsidRDefault="00027646" w:rsidP="00027646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4FB1A119" w14:textId="77777777" w:rsidR="005412E4" w:rsidRPr="00027646" w:rsidRDefault="005412E4" w:rsidP="005412E4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034BFEB7" w14:textId="6377FDB9" w:rsidR="00430628" w:rsidRDefault="00430628">
      <w:pPr>
        <w:rPr>
          <w:rFonts w:ascii="Arial" w:hAnsi="Arial" w:cs="Arial"/>
          <w:b/>
        </w:rPr>
      </w:pPr>
    </w:p>
    <w:p w14:paraId="5457ACF4" w14:textId="7B0DC3B9" w:rsidR="00430628" w:rsidRDefault="00430628" w:rsidP="0043062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 w:rsidR="0094742F">
        <w:rPr>
          <w:rFonts w:ascii="Arial" w:hAnsi="Arial" w:cs="Arial"/>
          <w:b/>
        </w:rPr>
        <w:t>2</w:t>
      </w:r>
      <w:r w:rsidRPr="00CF509F">
        <w:rPr>
          <w:rFonts w:ascii="Arial" w:hAnsi="Arial" w:cs="Arial"/>
          <w:b/>
        </w:rPr>
        <w:t xml:space="preserve"> – </w:t>
      </w:r>
      <w:r w:rsidR="0094742F">
        <w:rPr>
          <w:rFonts w:ascii="Arial" w:hAnsi="Arial" w:cs="Arial"/>
          <w:b/>
        </w:rPr>
        <w:t>MOTORISTA – TRANSPORTE ESCOLAR – CARAPÃ/RANCHARIA</w:t>
      </w:r>
    </w:p>
    <w:p w14:paraId="4292EB0D" w14:textId="77777777" w:rsidR="00430628" w:rsidRPr="00CF509F" w:rsidRDefault="00430628" w:rsidP="00430628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465"/>
        <w:gridCol w:w="2069"/>
        <w:gridCol w:w="1682"/>
      </w:tblGrid>
      <w:tr w:rsidR="00DC0EB7" w:rsidRPr="00CF509F" w14:paraId="6BABF05E" w14:textId="647C067C" w:rsidTr="00DC0EB7">
        <w:tc>
          <w:tcPr>
            <w:tcW w:w="846" w:type="dxa"/>
            <w:shd w:val="clear" w:color="auto" w:fill="BFBFBF" w:themeFill="background1" w:themeFillShade="BF"/>
          </w:tcPr>
          <w:p w14:paraId="21FFA8B1" w14:textId="6D245A96" w:rsidR="00DC0EB7" w:rsidRPr="00CF509F" w:rsidRDefault="00DC0EB7" w:rsidP="00DC0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465" w:type="dxa"/>
            <w:shd w:val="clear" w:color="auto" w:fill="BFBFBF" w:themeFill="background1" w:themeFillShade="BF"/>
          </w:tcPr>
          <w:p w14:paraId="19502678" w14:textId="050EC09B" w:rsidR="00DC0EB7" w:rsidRPr="00CF509F" w:rsidRDefault="00DC0EB7" w:rsidP="003C1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069" w:type="dxa"/>
            <w:shd w:val="clear" w:color="auto" w:fill="BFBFBF" w:themeFill="background1" w:themeFillShade="BF"/>
          </w:tcPr>
          <w:p w14:paraId="32E08DC8" w14:textId="77777777" w:rsidR="00DC0EB7" w:rsidRPr="00CF509F" w:rsidRDefault="00DC0EB7" w:rsidP="003C1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682" w:type="dxa"/>
            <w:shd w:val="clear" w:color="auto" w:fill="BFBFBF" w:themeFill="background1" w:themeFillShade="BF"/>
          </w:tcPr>
          <w:p w14:paraId="0511B59E" w14:textId="12EA596E" w:rsidR="00DC0EB7" w:rsidRDefault="00DC0EB7" w:rsidP="007C4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DC0EB7" w:rsidRPr="00F35105" w14:paraId="3909A637" w14:textId="13711776" w:rsidTr="00DC0EB7">
        <w:tc>
          <w:tcPr>
            <w:tcW w:w="846" w:type="dxa"/>
          </w:tcPr>
          <w:p w14:paraId="16244421" w14:textId="669F9761" w:rsidR="00DC0EB7" w:rsidRPr="00CB16AE" w:rsidRDefault="00DC0EB7" w:rsidP="00DC0EB7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465" w:type="dxa"/>
          </w:tcPr>
          <w:p w14:paraId="7AF51DBC" w14:textId="67F7527C" w:rsidR="00DC0EB7" w:rsidRPr="00F35105" w:rsidRDefault="00DC0EB7" w:rsidP="00F35105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ASTURIO VALEJOS GONCALVES</w:t>
            </w:r>
          </w:p>
        </w:tc>
        <w:tc>
          <w:tcPr>
            <w:tcW w:w="2069" w:type="dxa"/>
          </w:tcPr>
          <w:p w14:paraId="2882B294" w14:textId="043D5933" w:rsidR="00DC0EB7" w:rsidRPr="00F35105" w:rsidRDefault="00DC0EB7" w:rsidP="00F3510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832.081.</w:t>
            </w:r>
            <w:r w:rsidRPr="00CB16AE">
              <w:rPr>
                <w:rFonts w:ascii="Arial" w:hAnsi="Arial" w:cs="Arial"/>
                <w:sz w:val="18"/>
                <w:szCs w:val="18"/>
              </w:rPr>
              <w:t>001-91</w:t>
            </w:r>
          </w:p>
        </w:tc>
        <w:tc>
          <w:tcPr>
            <w:tcW w:w="1682" w:type="dxa"/>
          </w:tcPr>
          <w:p w14:paraId="749DD205" w14:textId="4E78ABA5" w:rsidR="00DC0EB7" w:rsidRDefault="00DC0EB7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DC0EB7" w:rsidRPr="007C4952" w14:paraId="37902CCF" w14:textId="658F06F2" w:rsidTr="00DC0EB7">
        <w:tc>
          <w:tcPr>
            <w:tcW w:w="846" w:type="dxa"/>
          </w:tcPr>
          <w:p w14:paraId="73E3D9B3" w14:textId="14D3678D" w:rsidR="00DC0EB7" w:rsidRPr="007C4952" w:rsidRDefault="00DC0EB7" w:rsidP="00DC0EB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2º</w:t>
            </w:r>
          </w:p>
        </w:tc>
        <w:tc>
          <w:tcPr>
            <w:tcW w:w="4465" w:type="dxa"/>
          </w:tcPr>
          <w:p w14:paraId="423A6CA3" w14:textId="08565ABE" w:rsidR="00DC0EB7" w:rsidRPr="007C4952" w:rsidRDefault="00DC0EB7" w:rsidP="00F3510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C4952">
              <w:rPr>
                <w:rFonts w:ascii="Arial" w:hAnsi="Arial" w:cs="Arial"/>
                <w:bCs/>
                <w:sz w:val="18"/>
                <w:szCs w:val="18"/>
              </w:rPr>
              <w:t>LUCIO EDEMAR GAMARRA RECALDE</w:t>
            </w:r>
          </w:p>
        </w:tc>
        <w:tc>
          <w:tcPr>
            <w:tcW w:w="2069" w:type="dxa"/>
          </w:tcPr>
          <w:p w14:paraId="56668F31" w14:textId="5380BA6F" w:rsidR="00DC0EB7" w:rsidRPr="007C4952" w:rsidRDefault="00DC0EB7" w:rsidP="00F3510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C4952">
              <w:rPr>
                <w:rFonts w:ascii="Arial" w:hAnsi="Arial" w:cs="Arial"/>
                <w:sz w:val="18"/>
                <w:szCs w:val="18"/>
              </w:rPr>
              <w:t>841.339.371-04</w:t>
            </w:r>
          </w:p>
        </w:tc>
        <w:tc>
          <w:tcPr>
            <w:tcW w:w="1682" w:type="dxa"/>
          </w:tcPr>
          <w:p w14:paraId="3B0A58F1" w14:textId="6934F5A7" w:rsidR="00DC0EB7" w:rsidRPr="007C4952" w:rsidRDefault="00DC0EB7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3A331274" w14:textId="77777777" w:rsidR="00430628" w:rsidRDefault="00430628" w:rsidP="0036633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F421B9E" w14:textId="77777777" w:rsidR="00430628" w:rsidRDefault="00430628" w:rsidP="0036633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927F15F" w14:textId="77777777" w:rsidR="00DB3237" w:rsidRDefault="00DB3237" w:rsidP="0036633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A6ABDC4" w14:textId="1BC7A23D" w:rsidR="00430628" w:rsidRDefault="00430628" w:rsidP="0043062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 w:rsidR="0094742F">
        <w:rPr>
          <w:rFonts w:ascii="Arial" w:hAnsi="Arial" w:cs="Arial"/>
          <w:b/>
        </w:rPr>
        <w:t>3</w:t>
      </w:r>
      <w:r w:rsidRPr="00CF509F">
        <w:rPr>
          <w:rFonts w:ascii="Arial" w:hAnsi="Arial" w:cs="Arial"/>
          <w:b/>
        </w:rPr>
        <w:t xml:space="preserve"> – </w:t>
      </w:r>
      <w:r w:rsidR="0094742F">
        <w:rPr>
          <w:rFonts w:ascii="Arial" w:hAnsi="Arial" w:cs="Arial"/>
          <w:b/>
        </w:rPr>
        <w:t>MOTORISTA – TRANSPORTE ESCOLAR - RECREIO</w:t>
      </w:r>
    </w:p>
    <w:p w14:paraId="1BFEE9D6" w14:textId="77777777" w:rsidR="00430628" w:rsidRPr="00CF509F" w:rsidRDefault="00430628" w:rsidP="00430628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429"/>
        <w:gridCol w:w="2113"/>
        <w:gridCol w:w="1674"/>
      </w:tblGrid>
      <w:tr w:rsidR="00DC0EB7" w:rsidRPr="00CF509F" w14:paraId="2CD1D2E7" w14:textId="222D76E6" w:rsidTr="00DC0EB7">
        <w:tc>
          <w:tcPr>
            <w:tcW w:w="846" w:type="dxa"/>
            <w:shd w:val="clear" w:color="auto" w:fill="BFBFBF" w:themeFill="background1" w:themeFillShade="BF"/>
          </w:tcPr>
          <w:p w14:paraId="48FCB278" w14:textId="1F48519F" w:rsidR="00DC0EB7" w:rsidRPr="00CF509F" w:rsidRDefault="00DC0EB7" w:rsidP="003C1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429" w:type="dxa"/>
            <w:shd w:val="clear" w:color="auto" w:fill="BFBFBF" w:themeFill="background1" w:themeFillShade="BF"/>
          </w:tcPr>
          <w:p w14:paraId="1D5D8438" w14:textId="7CC91377" w:rsidR="00DC0EB7" w:rsidRPr="00CF509F" w:rsidRDefault="00DC0EB7" w:rsidP="003C1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113" w:type="dxa"/>
            <w:shd w:val="clear" w:color="auto" w:fill="BFBFBF" w:themeFill="background1" w:themeFillShade="BF"/>
          </w:tcPr>
          <w:p w14:paraId="27A62B24" w14:textId="77777777" w:rsidR="00DC0EB7" w:rsidRPr="00CF509F" w:rsidRDefault="00DC0EB7" w:rsidP="003C16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674" w:type="dxa"/>
            <w:shd w:val="clear" w:color="auto" w:fill="BFBFBF" w:themeFill="background1" w:themeFillShade="BF"/>
          </w:tcPr>
          <w:p w14:paraId="45372474" w14:textId="34B5AF24" w:rsidR="00DC0EB7" w:rsidRDefault="00DC0EB7" w:rsidP="007C4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DC0EB7" w:rsidRPr="00F35105" w14:paraId="33851B62" w14:textId="6F7E5A3E" w:rsidTr="00DC0EB7">
        <w:tc>
          <w:tcPr>
            <w:tcW w:w="846" w:type="dxa"/>
          </w:tcPr>
          <w:p w14:paraId="32A42F4F" w14:textId="4843FF73" w:rsidR="00DC0EB7" w:rsidRPr="005A709B" w:rsidRDefault="00DC0EB7" w:rsidP="00DC0EB7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429" w:type="dxa"/>
          </w:tcPr>
          <w:p w14:paraId="0894C50F" w14:textId="21577159" w:rsidR="00DC0EB7" w:rsidRPr="00F35105" w:rsidRDefault="00DC0EB7" w:rsidP="00F35105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GISMAR DA SILVA CARDOSO</w:t>
            </w:r>
          </w:p>
        </w:tc>
        <w:tc>
          <w:tcPr>
            <w:tcW w:w="2113" w:type="dxa"/>
          </w:tcPr>
          <w:p w14:paraId="4E587B75" w14:textId="3C322A5C" w:rsidR="00DC0EB7" w:rsidRPr="00F35105" w:rsidRDefault="00DC0EB7" w:rsidP="00F3510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709B">
              <w:rPr>
                <w:rFonts w:ascii="Arial" w:hAnsi="Arial" w:cs="Arial"/>
                <w:color w:val="000000"/>
              </w:rPr>
              <w:t>970.159.461-49</w:t>
            </w:r>
          </w:p>
        </w:tc>
        <w:tc>
          <w:tcPr>
            <w:tcW w:w="1674" w:type="dxa"/>
          </w:tcPr>
          <w:p w14:paraId="5D58F023" w14:textId="53727665" w:rsidR="00DC0EB7" w:rsidRPr="005A709B" w:rsidRDefault="00DC0EB7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</w:tr>
    </w:tbl>
    <w:p w14:paraId="42922716" w14:textId="77777777" w:rsidR="005A709B" w:rsidRDefault="005A709B" w:rsidP="00CC7B40">
      <w:pPr>
        <w:rPr>
          <w:rFonts w:ascii="Arial" w:hAnsi="Arial" w:cs="Arial"/>
          <w:b/>
        </w:rPr>
      </w:pPr>
    </w:p>
    <w:p w14:paraId="0309C67D" w14:textId="77777777" w:rsidR="005A709B" w:rsidRDefault="005A709B" w:rsidP="00CC7B40">
      <w:pPr>
        <w:rPr>
          <w:rFonts w:ascii="Arial" w:hAnsi="Arial" w:cs="Arial"/>
          <w:b/>
        </w:rPr>
      </w:pPr>
    </w:p>
    <w:p w14:paraId="5DF97C78" w14:textId="590D7AEA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>
        <w:rPr>
          <w:rFonts w:ascii="Arial" w:hAnsi="Arial" w:cs="Arial"/>
          <w:b/>
        </w:rPr>
        <w:t>4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MOTORISTA – TRANSPORTE ESCOLAR – CAMPO SECO</w:t>
      </w:r>
    </w:p>
    <w:p w14:paraId="4728DE36" w14:textId="77777777" w:rsidR="0094742F" w:rsidRPr="00CF509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394"/>
        <w:gridCol w:w="2126"/>
        <w:gridCol w:w="1696"/>
      </w:tblGrid>
      <w:tr w:rsidR="00C21652" w:rsidRPr="00CF509F" w14:paraId="1EC3E20D" w14:textId="0BE0264E" w:rsidTr="00C21652">
        <w:tc>
          <w:tcPr>
            <w:tcW w:w="846" w:type="dxa"/>
            <w:shd w:val="clear" w:color="auto" w:fill="BFBFBF" w:themeFill="background1" w:themeFillShade="BF"/>
          </w:tcPr>
          <w:p w14:paraId="067768DB" w14:textId="5F92A470" w:rsidR="00C21652" w:rsidRPr="00CF509F" w:rsidRDefault="00C21652" w:rsidP="00C21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14:paraId="05E19690" w14:textId="1101A083" w:rsidR="00C21652" w:rsidRPr="00CF509F" w:rsidRDefault="00C21652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3A59B6BA" w14:textId="77777777" w:rsidR="00C21652" w:rsidRPr="00CF509F" w:rsidRDefault="00C21652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312A3DA7" w14:textId="562B28CA" w:rsidR="00C21652" w:rsidRDefault="00C21652" w:rsidP="007C4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C21652" w:rsidRPr="00F35105" w14:paraId="40534ACF" w14:textId="3C8BF5CD" w:rsidTr="00C21652">
        <w:tc>
          <w:tcPr>
            <w:tcW w:w="846" w:type="dxa"/>
          </w:tcPr>
          <w:p w14:paraId="10E6980C" w14:textId="07B9C198" w:rsidR="00C21652" w:rsidRPr="005A709B" w:rsidRDefault="00C21652" w:rsidP="00C21652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394" w:type="dxa"/>
          </w:tcPr>
          <w:p w14:paraId="5FE21F02" w14:textId="2DFE53EE" w:rsidR="00C21652" w:rsidRPr="00F35105" w:rsidRDefault="00C21652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ADILSON DE SOUZA GUILHERME</w:t>
            </w:r>
          </w:p>
        </w:tc>
        <w:tc>
          <w:tcPr>
            <w:tcW w:w="2126" w:type="dxa"/>
          </w:tcPr>
          <w:p w14:paraId="00CC7FE6" w14:textId="62D84CF8" w:rsidR="00C21652" w:rsidRPr="00F35105" w:rsidRDefault="00C21652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709B">
              <w:rPr>
                <w:rFonts w:ascii="Arial" w:hAnsi="Arial" w:cs="Arial"/>
                <w:sz w:val="18"/>
                <w:szCs w:val="18"/>
              </w:rPr>
              <w:t>034.510.151-02</w:t>
            </w:r>
          </w:p>
        </w:tc>
        <w:tc>
          <w:tcPr>
            <w:tcW w:w="1696" w:type="dxa"/>
          </w:tcPr>
          <w:p w14:paraId="606193E9" w14:textId="4C67D33E" w:rsidR="00C21652" w:rsidRPr="005A709B" w:rsidRDefault="00C21652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C21652" w:rsidRPr="00F35105" w14:paraId="2A7A6FBB" w14:textId="387E1DC9" w:rsidTr="00C21652">
        <w:tc>
          <w:tcPr>
            <w:tcW w:w="846" w:type="dxa"/>
          </w:tcPr>
          <w:p w14:paraId="5C39EDBB" w14:textId="6D7F64B7" w:rsidR="00C21652" w:rsidRPr="005A709B" w:rsidRDefault="00C21652" w:rsidP="00C21652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394" w:type="dxa"/>
          </w:tcPr>
          <w:p w14:paraId="30B9E0D2" w14:textId="5D5D37FE" w:rsidR="00C21652" w:rsidRPr="00F35105" w:rsidRDefault="00C21652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ÉDER ARTEMAN ESPINDOLA</w:t>
            </w:r>
          </w:p>
        </w:tc>
        <w:tc>
          <w:tcPr>
            <w:tcW w:w="2126" w:type="dxa"/>
          </w:tcPr>
          <w:p w14:paraId="65F2B0ED" w14:textId="201806A1" w:rsidR="00C21652" w:rsidRPr="00F35105" w:rsidRDefault="00C21652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709B">
              <w:rPr>
                <w:rFonts w:ascii="Arial" w:hAnsi="Arial" w:cs="Arial"/>
                <w:sz w:val="18"/>
                <w:szCs w:val="18"/>
              </w:rPr>
              <w:t>032.582.141-07</w:t>
            </w:r>
          </w:p>
        </w:tc>
        <w:tc>
          <w:tcPr>
            <w:tcW w:w="1696" w:type="dxa"/>
          </w:tcPr>
          <w:p w14:paraId="59497DF6" w14:textId="1F8957AF" w:rsidR="00C21652" w:rsidRPr="005A709B" w:rsidRDefault="00C21652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14:paraId="78CD57A1" w14:textId="77777777" w:rsidR="0094742F" w:rsidRDefault="0094742F">
      <w:pPr>
        <w:rPr>
          <w:rFonts w:ascii="Arial" w:hAnsi="Arial" w:cs="Arial"/>
          <w:b/>
        </w:rPr>
      </w:pPr>
    </w:p>
    <w:p w14:paraId="55961F73" w14:textId="77777777" w:rsidR="00C21652" w:rsidRDefault="00C216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8A7C474" w14:textId="076555B8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lastRenderedPageBreak/>
        <w:t xml:space="preserve">Cargo:  </w:t>
      </w:r>
      <w:r>
        <w:rPr>
          <w:rFonts w:ascii="Arial" w:hAnsi="Arial" w:cs="Arial"/>
          <w:b/>
        </w:rPr>
        <w:t>5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 xml:space="preserve">OPERADOR DE MÁQUINAS PESADAS – MOTONIVELADORA </w:t>
      </w:r>
    </w:p>
    <w:p w14:paraId="572897D7" w14:textId="77777777" w:rsidR="0094742F" w:rsidRPr="00CF509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475"/>
        <w:gridCol w:w="2054"/>
        <w:gridCol w:w="1687"/>
      </w:tblGrid>
      <w:tr w:rsidR="00C21652" w:rsidRPr="00CF509F" w14:paraId="7A319943" w14:textId="3D033A5F" w:rsidTr="00C21652">
        <w:tc>
          <w:tcPr>
            <w:tcW w:w="846" w:type="dxa"/>
            <w:shd w:val="clear" w:color="auto" w:fill="BFBFBF" w:themeFill="background1" w:themeFillShade="BF"/>
          </w:tcPr>
          <w:p w14:paraId="5186AF1C" w14:textId="61E2C3CB" w:rsidR="00C21652" w:rsidRPr="00CF509F" w:rsidRDefault="00C21652" w:rsidP="00C216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475" w:type="dxa"/>
            <w:shd w:val="clear" w:color="auto" w:fill="BFBFBF" w:themeFill="background1" w:themeFillShade="BF"/>
          </w:tcPr>
          <w:p w14:paraId="4B55FD21" w14:textId="380922BE" w:rsidR="00C21652" w:rsidRPr="00CF509F" w:rsidRDefault="00C21652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054" w:type="dxa"/>
            <w:shd w:val="clear" w:color="auto" w:fill="BFBFBF" w:themeFill="background1" w:themeFillShade="BF"/>
          </w:tcPr>
          <w:p w14:paraId="3CDCB5A7" w14:textId="77777777" w:rsidR="00C21652" w:rsidRPr="00CF509F" w:rsidRDefault="00C21652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687" w:type="dxa"/>
            <w:shd w:val="clear" w:color="auto" w:fill="BFBFBF" w:themeFill="background1" w:themeFillShade="BF"/>
          </w:tcPr>
          <w:p w14:paraId="3FE322F5" w14:textId="2481389C" w:rsidR="00C21652" w:rsidRDefault="00C21652" w:rsidP="007C4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C21652" w:rsidRPr="00F35105" w14:paraId="2ADC6945" w14:textId="77777777" w:rsidTr="00C21652">
        <w:tc>
          <w:tcPr>
            <w:tcW w:w="846" w:type="dxa"/>
          </w:tcPr>
          <w:p w14:paraId="20660857" w14:textId="4D3F213E" w:rsidR="00C21652" w:rsidRPr="00CB16AE" w:rsidRDefault="00C21652" w:rsidP="00C21652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475" w:type="dxa"/>
          </w:tcPr>
          <w:p w14:paraId="055AC72D" w14:textId="77777777" w:rsidR="00C21652" w:rsidRPr="00F35105" w:rsidRDefault="00C21652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HILARIO ENGSTER</w:t>
            </w:r>
          </w:p>
        </w:tc>
        <w:tc>
          <w:tcPr>
            <w:tcW w:w="2054" w:type="dxa"/>
          </w:tcPr>
          <w:p w14:paraId="0697CD76" w14:textId="77777777" w:rsidR="00C21652" w:rsidRPr="00F35105" w:rsidRDefault="00C21652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587.523.310-91</w:t>
            </w:r>
          </w:p>
        </w:tc>
        <w:tc>
          <w:tcPr>
            <w:tcW w:w="1687" w:type="dxa"/>
          </w:tcPr>
          <w:p w14:paraId="08B1DF9E" w14:textId="77777777" w:rsidR="00C21652" w:rsidRPr="00CB16AE" w:rsidRDefault="00C21652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21652" w:rsidRPr="00F35105" w14:paraId="03BFBCA6" w14:textId="77777777" w:rsidTr="00C21652">
        <w:tc>
          <w:tcPr>
            <w:tcW w:w="846" w:type="dxa"/>
          </w:tcPr>
          <w:p w14:paraId="64BF50BC" w14:textId="1F799B48" w:rsidR="00C21652" w:rsidRPr="00CB16AE" w:rsidRDefault="00C21652" w:rsidP="00C21652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475" w:type="dxa"/>
          </w:tcPr>
          <w:p w14:paraId="1A891FE1" w14:textId="77777777" w:rsidR="00C21652" w:rsidRPr="00F35105" w:rsidRDefault="00C21652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CARLOS AUGUSTO FRANCO RODRIGUES</w:t>
            </w:r>
          </w:p>
        </w:tc>
        <w:tc>
          <w:tcPr>
            <w:tcW w:w="2054" w:type="dxa"/>
          </w:tcPr>
          <w:p w14:paraId="1998BD94" w14:textId="77777777" w:rsidR="00C21652" w:rsidRPr="00F35105" w:rsidRDefault="00C21652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980.966.641-15</w:t>
            </w:r>
          </w:p>
        </w:tc>
        <w:tc>
          <w:tcPr>
            <w:tcW w:w="1687" w:type="dxa"/>
          </w:tcPr>
          <w:p w14:paraId="13AD8B25" w14:textId="77777777" w:rsidR="00C21652" w:rsidRPr="00CB16AE" w:rsidRDefault="00C21652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</w:tbl>
    <w:p w14:paraId="15BAB21C" w14:textId="77777777" w:rsidR="0094742F" w:rsidRDefault="0094742F">
      <w:pPr>
        <w:rPr>
          <w:rFonts w:ascii="Arial" w:hAnsi="Arial" w:cs="Arial"/>
          <w:b/>
        </w:rPr>
      </w:pPr>
    </w:p>
    <w:p w14:paraId="7825C523" w14:textId="77777777" w:rsidR="00BC4275" w:rsidRDefault="00BC4275">
      <w:pPr>
        <w:rPr>
          <w:rFonts w:ascii="Arial" w:hAnsi="Arial" w:cs="Arial"/>
          <w:b/>
        </w:rPr>
      </w:pPr>
    </w:p>
    <w:p w14:paraId="18ADD520" w14:textId="77777777" w:rsidR="0094742F" w:rsidRDefault="0094742F">
      <w:pPr>
        <w:rPr>
          <w:rFonts w:ascii="Arial" w:hAnsi="Arial" w:cs="Arial"/>
          <w:b/>
        </w:rPr>
      </w:pPr>
    </w:p>
    <w:p w14:paraId="364F8FA6" w14:textId="0F07CD1E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>
        <w:rPr>
          <w:rFonts w:ascii="Arial" w:hAnsi="Arial" w:cs="Arial"/>
          <w:b/>
        </w:rPr>
        <w:t>6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OPERADOR DE MÁQUINAS PESADAS – ESCAVADEIRA HIDRAULICA</w:t>
      </w:r>
    </w:p>
    <w:p w14:paraId="2546A4FA" w14:textId="77777777" w:rsidR="0094742F" w:rsidRPr="00CF509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579"/>
        <w:gridCol w:w="2076"/>
        <w:gridCol w:w="1561"/>
      </w:tblGrid>
      <w:tr w:rsidR="00A959E3" w:rsidRPr="00CF509F" w14:paraId="51D45F38" w14:textId="44DA8B78" w:rsidTr="00A959E3">
        <w:tc>
          <w:tcPr>
            <w:tcW w:w="846" w:type="dxa"/>
            <w:shd w:val="clear" w:color="auto" w:fill="BFBFBF" w:themeFill="background1" w:themeFillShade="BF"/>
          </w:tcPr>
          <w:p w14:paraId="39D465EC" w14:textId="00BEBA88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579" w:type="dxa"/>
            <w:shd w:val="clear" w:color="auto" w:fill="BFBFBF" w:themeFill="background1" w:themeFillShade="BF"/>
          </w:tcPr>
          <w:p w14:paraId="2233E436" w14:textId="117B14AA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076" w:type="dxa"/>
            <w:shd w:val="clear" w:color="auto" w:fill="BFBFBF" w:themeFill="background1" w:themeFillShade="BF"/>
          </w:tcPr>
          <w:p w14:paraId="3BC6B9D8" w14:textId="77777777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561" w:type="dxa"/>
            <w:shd w:val="clear" w:color="auto" w:fill="BFBFBF" w:themeFill="background1" w:themeFillShade="BF"/>
          </w:tcPr>
          <w:p w14:paraId="0F254CF1" w14:textId="77777777" w:rsidR="00A959E3" w:rsidRDefault="00A959E3" w:rsidP="007C49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A959E3" w:rsidRPr="00F35105" w14:paraId="2BC5C8EE" w14:textId="77777777" w:rsidTr="00A959E3">
        <w:tc>
          <w:tcPr>
            <w:tcW w:w="846" w:type="dxa"/>
          </w:tcPr>
          <w:p w14:paraId="31764B7F" w14:textId="2EA63830" w:rsidR="00A959E3" w:rsidRPr="00CB16AE" w:rsidRDefault="00BB3AE0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579" w:type="dxa"/>
          </w:tcPr>
          <w:p w14:paraId="51D72262" w14:textId="2456D000" w:rsidR="00A959E3" w:rsidRPr="00CB16AE" w:rsidRDefault="00A959E3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GEOVANI RAMOS</w:t>
            </w:r>
          </w:p>
        </w:tc>
        <w:tc>
          <w:tcPr>
            <w:tcW w:w="2076" w:type="dxa"/>
          </w:tcPr>
          <w:p w14:paraId="454EE803" w14:textId="77777777" w:rsidR="00A959E3" w:rsidRPr="00CB16AE" w:rsidRDefault="00A959E3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066.200.531-73</w:t>
            </w:r>
          </w:p>
        </w:tc>
        <w:tc>
          <w:tcPr>
            <w:tcW w:w="1561" w:type="dxa"/>
          </w:tcPr>
          <w:p w14:paraId="7F278FD5" w14:textId="77777777" w:rsidR="00A959E3" w:rsidRPr="00CB16AE" w:rsidRDefault="00A959E3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0606F" w:rsidRPr="00F35105" w14:paraId="2D0D49A7" w14:textId="77777777" w:rsidTr="00A959E3">
        <w:tc>
          <w:tcPr>
            <w:tcW w:w="846" w:type="dxa"/>
          </w:tcPr>
          <w:p w14:paraId="23B3573E" w14:textId="06971D9D" w:rsidR="0060606F" w:rsidRPr="00CB16AE" w:rsidRDefault="00BB3AE0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579" w:type="dxa"/>
          </w:tcPr>
          <w:p w14:paraId="3226A537" w14:textId="2541A061" w:rsidR="0060606F" w:rsidRPr="00CB16AE" w:rsidRDefault="0060606F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OTONIEL DA SILVA E SOUZA</w:t>
            </w:r>
          </w:p>
        </w:tc>
        <w:tc>
          <w:tcPr>
            <w:tcW w:w="2076" w:type="dxa"/>
          </w:tcPr>
          <w:p w14:paraId="0F9CF198" w14:textId="77777777" w:rsidR="0060606F" w:rsidRPr="00CB16AE" w:rsidRDefault="0060606F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2ED1A0E" w14:textId="77777777" w:rsidR="0060606F" w:rsidRDefault="0060606F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59E3" w:rsidRPr="00F35105" w14:paraId="1992781C" w14:textId="77777777" w:rsidTr="00A959E3">
        <w:tc>
          <w:tcPr>
            <w:tcW w:w="846" w:type="dxa"/>
          </w:tcPr>
          <w:p w14:paraId="4CF4DBF7" w14:textId="3C363303" w:rsidR="00A959E3" w:rsidRPr="00CB16AE" w:rsidRDefault="00BB3AE0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3º</w:t>
            </w:r>
          </w:p>
        </w:tc>
        <w:tc>
          <w:tcPr>
            <w:tcW w:w="4579" w:type="dxa"/>
          </w:tcPr>
          <w:p w14:paraId="5DBA1153" w14:textId="223B0328" w:rsidR="00A959E3" w:rsidRPr="00F35105" w:rsidRDefault="00A959E3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MARCIO VILHALBA PINHEIRO</w:t>
            </w:r>
          </w:p>
        </w:tc>
        <w:tc>
          <w:tcPr>
            <w:tcW w:w="2076" w:type="dxa"/>
          </w:tcPr>
          <w:p w14:paraId="46378634" w14:textId="77777777" w:rsidR="00A959E3" w:rsidRPr="00F35105" w:rsidRDefault="00A959E3" w:rsidP="0064222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015.212.991-02</w:t>
            </w:r>
          </w:p>
        </w:tc>
        <w:tc>
          <w:tcPr>
            <w:tcW w:w="1561" w:type="dxa"/>
          </w:tcPr>
          <w:p w14:paraId="5B2445B1" w14:textId="77777777" w:rsidR="00A959E3" w:rsidRPr="00CB16AE" w:rsidRDefault="00A959E3" w:rsidP="007C49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</w:tbl>
    <w:p w14:paraId="02B1F75C" w14:textId="77777777" w:rsidR="0094742F" w:rsidRDefault="0094742F">
      <w:pPr>
        <w:rPr>
          <w:rFonts w:ascii="Arial" w:hAnsi="Arial" w:cs="Arial"/>
          <w:b/>
        </w:rPr>
      </w:pPr>
    </w:p>
    <w:p w14:paraId="59E95302" w14:textId="77777777" w:rsidR="00BC4275" w:rsidRDefault="00BC4275">
      <w:pPr>
        <w:rPr>
          <w:rFonts w:ascii="Arial" w:hAnsi="Arial" w:cs="Arial"/>
          <w:b/>
        </w:rPr>
      </w:pPr>
    </w:p>
    <w:p w14:paraId="29D3E0AF" w14:textId="77777777" w:rsidR="0094742F" w:rsidRDefault="0094742F">
      <w:pPr>
        <w:rPr>
          <w:rFonts w:ascii="Arial" w:hAnsi="Arial" w:cs="Arial"/>
          <w:b/>
        </w:rPr>
      </w:pPr>
    </w:p>
    <w:p w14:paraId="405F5583" w14:textId="3705BE23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>
        <w:rPr>
          <w:rFonts w:ascii="Arial" w:hAnsi="Arial" w:cs="Arial"/>
          <w:b/>
        </w:rPr>
        <w:t>7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 xml:space="preserve">AUXILIAR DE EDUCAÇÃO INFANTIL - SEDE </w:t>
      </w:r>
    </w:p>
    <w:p w14:paraId="24605546" w14:textId="77777777" w:rsidR="0094742F" w:rsidRPr="00CF509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536"/>
        <w:gridCol w:w="2126"/>
        <w:gridCol w:w="1554"/>
      </w:tblGrid>
      <w:tr w:rsidR="00A959E3" w:rsidRPr="00CF509F" w14:paraId="78D3D970" w14:textId="781BC7B2" w:rsidTr="00A959E3">
        <w:tc>
          <w:tcPr>
            <w:tcW w:w="846" w:type="dxa"/>
            <w:shd w:val="clear" w:color="auto" w:fill="BFBFBF" w:themeFill="background1" w:themeFillShade="BF"/>
          </w:tcPr>
          <w:p w14:paraId="4DABFE37" w14:textId="110FE642" w:rsidR="00A959E3" w:rsidRPr="00CF509F" w:rsidRDefault="00A959E3" w:rsidP="004854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14:paraId="1EB435F3" w14:textId="7B177337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028664C0" w14:textId="77777777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554" w:type="dxa"/>
            <w:shd w:val="clear" w:color="auto" w:fill="BFBFBF" w:themeFill="background1" w:themeFillShade="BF"/>
          </w:tcPr>
          <w:p w14:paraId="5CC8DDA4" w14:textId="26725FBC" w:rsidR="00A959E3" w:rsidRDefault="00A959E3" w:rsidP="00E669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A959E3" w:rsidRPr="00F35105" w14:paraId="3588569C" w14:textId="77777777" w:rsidTr="00A959E3">
        <w:tc>
          <w:tcPr>
            <w:tcW w:w="846" w:type="dxa"/>
          </w:tcPr>
          <w:p w14:paraId="2110F612" w14:textId="34628247" w:rsidR="00A959E3" w:rsidRPr="00B640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536" w:type="dxa"/>
          </w:tcPr>
          <w:p w14:paraId="22BCD267" w14:textId="77777777" w:rsidR="00A959E3" w:rsidRPr="00CB16AE" w:rsidRDefault="00A959E3" w:rsidP="00CB16AE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B640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IARA AGUERO ESPINDOLA</w:t>
            </w:r>
          </w:p>
        </w:tc>
        <w:tc>
          <w:tcPr>
            <w:tcW w:w="2126" w:type="dxa"/>
          </w:tcPr>
          <w:p w14:paraId="40E0864B" w14:textId="77777777" w:rsidR="00A959E3" w:rsidRPr="00CB16AE" w:rsidRDefault="00A959E3" w:rsidP="00CB16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B640AE">
              <w:rPr>
                <w:rFonts w:ascii="Arial" w:hAnsi="Arial" w:cs="Arial"/>
                <w:sz w:val="18"/>
                <w:szCs w:val="18"/>
              </w:rPr>
              <w:t>029.517.251-75</w:t>
            </w:r>
          </w:p>
        </w:tc>
        <w:tc>
          <w:tcPr>
            <w:tcW w:w="1554" w:type="dxa"/>
          </w:tcPr>
          <w:p w14:paraId="008CD307" w14:textId="77777777" w:rsidR="00A959E3" w:rsidRPr="00B640AE" w:rsidRDefault="00A959E3" w:rsidP="00E6693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4854B1" w:rsidRPr="00F35105" w14:paraId="5C735723" w14:textId="77777777" w:rsidTr="00A959E3">
        <w:tc>
          <w:tcPr>
            <w:tcW w:w="846" w:type="dxa"/>
          </w:tcPr>
          <w:p w14:paraId="35528017" w14:textId="45E7320B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536" w:type="dxa"/>
          </w:tcPr>
          <w:p w14:paraId="3908C5C0" w14:textId="2CA47F30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VANDERLEIA APARECIDA MOURA DOS SANTOS</w:t>
            </w:r>
          </w:p>
        </w:tc>
        <w:tc>
          <w:tcPr>
            <w:tcW w:w="2126" w:type="dxa"/>
          </w:tcPr>
          <w:p w14:paraId="209736F6" w14:textId="3DB01A0C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700.528.001-64</w:t>
            </w:r>
          </w:p>
        </w:tc>
        <w:tc>
          <w:tcPr>
            <w:tcW w:w="1554" w:type="dxa"/>
          </w:tcPr>
          <w:p w14:paraId="64243788" w14:textId="27E40E62" w:rsidR="004854B1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4854B1" w:rsidRPr="00F35105" w14:paraId="6BD1B325" w14:textId="77777777" w:rsidTr="00A959E3">
        <w:tc>
          <w:tcPr>
            <w:tcW w:w="846" w:type="dxa"/>
          </w:tcPr>
          <w:p w14:paraId="4A6F78D0" w14:textId="78AF71E8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3º</w:t>
            </w:r>
          </w:p>
        </w:tc>
        <w:tc>
          <w:tcPr>
            <w:tcW w:w="4536" w:type="dxa"/>
          </w:tcPr>
          <w:p w14:paraId="317A9636" w14:textId="77777777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RAISSA CARDOSO LARA</w:t>
            </w:r>
          </w:p>
        </w:tc>
        <w:tc>
          <w:tcPr>
            <w:tcW w:w="2126" w:type="dxa"/>
          </w:tcPr>
          <w:p w14:paraId="46E15681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074.615.951-05</w:t>
            </w:r>
          </w:p>
        </w:tc>
        <w:tc>
          <w:tcPr>
            <w:tcW w:w="1554" w:type="dxa"/>
          </w:tcPr>
          <w:p w14:paraId="4DC0783E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20</w:t>
            </w:r>
          </w:p>
        </w:tc>
      </w:tr>
      <w:tr w:rsidR="004854B1" w:rsidRPr="00F35105" w14:paraId="1CEBC9CF" w14:textId="77777777" w:rsidTr="00A959E3">
        <w:tc>
          <w:tcPr>
            <w:tcW w:w="846" w:type="dxa"/>
          </w:tcPr>
          <w:p w14:paraId="785381B2" w14:textId="2B734023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4º</w:t>
            </w:r>
          </w:p>
        </w:tc>
        <w:tc>
          <w:tcPr>
            <w:tcW w:w="4536" w:type="dxa"/>
          </w:tcPr>
          <w:p w14:paraId="36A38166" w14:textId="77777777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DANIELI VEGA VALEJO</w:t>
            </w:r>
          </w:p>
        </w:tc>
        <w:tc>
          <w:tcPr>
            <w:tcW w:w="2126" w:type="dxa"/>
          </w:tcPr>
          <w:p w14:paraId="39A80A16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046.388.991-61</w:t>
            </w:r>
          </w:p>
        </w:tc>
        <w:tc>
          <w:tcPr>
            <w:tcW w:w="1554" w:type="dxa"/>
          </w:tcPr>
          <w:p w14:paraId="7E97B445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18</w:t>
            </w:r>
          </w:p>
        </w:tc>
      </w:tr>
      <w:tr w:rsidR="004854B1" w:rsidRPr="00F35105" w14:paraId="457995A2" w14:textId="77777777" w:rsidTr="00A959E3">
        <w:tc>
          <w:tcPr>
            <w:tcW w:w="846" w:type="dxa"/>
          </w:tcPr>
          <w:p w14:paraId="07C715C8" w14:textId="131C1B9B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5º</w:t>
            </w:r>
          </w:p>
        </w:tc>
        <w:tc>
          <w:tcPr>
            <w:tcW w:w="4536" w:type="dxa"/>
          </w:tcPr>
          <w:p w14:paraId="7B9B4A5B" w14:textId="662BDEBD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ZILA BAMBIL DA SILVA</w:t>
            </w:r>
          </w:p>
        </w:tc>
        <w:tc>
          <w:tcPr>
            <w:tcW w:w="2126" w:type="dxa"/>
          </w:tcPr>
          <w:p w14:paraId="0F8087D0" w14:textId="3C0CE216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sz w:val="18"/>
                <w:szCs w:val="18"/>
              </w:rPr>
              <w:t>542.036.431-04</w:t>
            </w:r>
          </w:p>
        </w:tc>
        <w:tc>
          <w:tcPr>
            <w:tcW w:w="1554" w:type="dxa"/>
          </w:tcPr>
          <w:p w14:paraId="50E6E8B0" w14:textId="554A2F45" w:rsidR="004854B1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854B1" w:rsidRPr="00F35105" w14:paraId="73248B19" w14:textId="77777777" w:rsidTr="00A959E3">
        <w:tc>
          <w:tcPr>
            <w:tcW w:w="846" w:type="dxa"/>
          </w:tcPr>
          <w:p w14:paraId="1CA9BEBA" w14:textId="35C495E5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6º</w:t>
            </w:r>
          </w:p>
        </w:tc>
        <w:tc>
          <w:tcPr>
            <w:tcW w:w="4536" w:type="dxa"/>
          </w:tcPr>
          <w:p w14:paraId="3706A5B6" w14:textId="77777777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BRENDDA ANTUNES CABRAL</w:t>
            </w:r>
          </w:p>
        </w:tc>
        <w:tc>
          <w:tcPr>
            <w:tcW w:w="2126" w:type="dxa"/>
          </w:tcPr>
          <w:p w14:paraId="150FFD2E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017.620.241-28</w:t>
            </w:r>
          </w:p>
        </w:tc>
        <w:tc>
          <w:tcPr>
            <w:tcW w:w="1554" w:type="dxa"/>
          </w:tcPr>
          <w:p w14:paraId="21707AD2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5</w:t>
            </w:r>
          </w:p>
        </w:tc>
      </w:tr>
      <w:tr w:rsidR="004854B1" w:rsidRPr="00F35105" w14:paraId="440FCF52" w14:textId="77777777" w:rsidTr="00A959E3">
        <w:tc>
          <w:tcPr>
            <w:tcW w:w="846" w:type="dxa"/>
          </w:tcPr>
          <w:p w14:paraId="2BD42BE2" w14:textId="7E8DF05A" w:rsidR="004854B1" w:rsidRPr="00CB16AE" w:rsidRDefault="004854B1" w:rsidP="004854B1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7º</w:t>
            </w:r>
          </w:p>
        </w:tc>
        <w:tc>
          <w:tcPr>
            <w:tcW w:w="4536" w:type="dxa"/>
          </w:tcPr>
          <w:p w14:paraId="05A436CD" w14:textId="77777777" w:rsidR="004854B1" w:rsidRPr="00CB16AE" w:rsidRDefault="004854B1" w:rsidP="004854B1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DAINARA CARVALHO</w:t>
            </w:r>
          </w:p>
        </w:tc>
        <w:tc>
          <w:tcPr>
            <w:tcW w:w="2126" w:type="dxa"/>
          </w:tcPr>
          <w:p w14:paraId="07D704B5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CB16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059.839.431-11</w:t>
            </w:r>
          </w:p>
        </w:tc>
        <w:tc>
          <w:tcPr>
            <w:tcW w:w="1554" w:type="dxa"/>
          </w:tcPr>
          <w:p w14:paraId="5EDC4A00" w14:textId="77777777" w:rsidR="004854B1" w:rsidRPr="00CB16AE" w:rsidRDefault="004854B1" w:rsidP="004854B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</w:t>
            </w:r>
          </w:p>
        </w:tc>
      </w:tr>
    </w:tbl>
    <w:p w14:paraId="70F115E2" w14:textId="77777777" w:rsidR="0094742F" w:rsidRDefault="0094742F">
      <w:pPr>
        <w:rPr>
          <w:rFonts w:ascii="Arial" w:hAnsi="Arial" w:cs="Arial"/>
          <w:b/>
        </w:rPr>
      </w:pPr>
    </w:p>
    <w:p w14:paraId="16662E94" w14:textId="19069FAD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2E30F55E" w14:textId="2741F629" w:rsidR="00BC4275" w:rsidRDefault="00BC4275">
      <w:pPr>
        <w:rPr>
          <w:rFonts w:ascii="Arial" w:hAnsi="Arial" w:cs="Arial"/>
          <w:b/>
        </w:rPr>
      </w:pPr>
    </w:p>
    <w:p w14:paraId="6BE1666D" w14:textId="6722695D" w:rsidR="0094742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>
        <w:rPr>
          <w:rFonts w:ascii="Arial" w:hAnsi="Arial" w:cs="Arial"/>
          <w:b/>
        </w:rPr>
        <w:t>8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AUXILIAR DE EDUCAÇÃO INFANTIL – ALDEIA RANCHO JACARÉ</w:t>
      </w:r>
    </w:p>
    <w:p w14:paraId="41235005" w14:textId="77777777" w:rsidR="0094742F" w:rsidRPr="00CF509F" w:rsidRDefault="0094742F" w:rsidP="0094742F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606"/>
        <w:gridCol w:w="2082"/>
        <w:gridCol w:w="1528"/>
      </w:tblGrid>
      <w:tr w:rsidR="00A959E3" w:rsidRPr="00CF509F" w14:paraId="27610AF8" w14:textId="32C0951C" w:rsidTr="00A959E3">
        <w:tc>
          <w:tcPr>
            <w:tcW w:w="846" w:type="dxa"/>
            <w:shd w:val="clear" w:color="auto" w:fill="BFBFBF" w:themeFill="background1" w:themeFillShade="BF"/>
          </w:tcPr>
          <w:p w14:paraId="05C13868" w14:textId="098BD6BB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14:paraId="02C1A35E" w14:textId="38DCB2B9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2082" w:type="dxa"/>
            <w:shd w:val="clear" w:color="auto" w:fill="BFBFBF" w:themeFill="background1" w:themeFillShade="BF"/>
          </w:tcPr>
          <w:p w14:paraId="59A4EE91" w14:textId="77777777" w:rsidR="00A959E3" w:rsidRPr="00CF509F" w:rsidRDefault="00A959E3" w:rsidP="006422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528" w:type="dxa"/>
            <w:shd w:val="clear" w:color="auto" w:fill="BFBFBF" w:themeFill="background1" w:themeFillShade="BF"/>
          </w:tcPr>
          <w:p w14:paraId="21252213" w14:textId="77777777" w:rsidR="00A959E3" w:rsidRDefault="00A959E3" w:rsidP="009866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A959E3" w:rsidRPr="00F35105" w14:paraId="18506DD5" w14:textId="2898F0A5" w:rsidTr="00A959E3">
        <w:tc>
          <w:tcPr>
            <w:tcW w:w="846" w:type="dxa"/>
          </w:tcPr>
          <w:p w14:paraId="1785B214" w14:textId="67DC6332" w:rsidR="00A959E3" w:rsidRPr="00B640AE" w:rsidRDefault="00A959E3" w:rsidP="00A959E3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606" w:type="dxa"/>
          </w:tcPr>
          <w:p w14:paraId="50EE91DA" w14:textId="609D8F0C" w:rsidR="00A959E3" w:rsidRPr="00F35105" w:rsidRDefault="00A959E3" w:rsidP="00642229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B640AE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SANDRA ALZIRO</w:t>
            </w:r>
          </w:p>
        </w:tc>
        <w:tc>
          <w:tcPr>
            <w:tcW w:w="2082" w:type="dxa"/>
          </w:tcPr>
          <w:p w14:paraId="6B5E3627" w14:textId="3FCF4A32" w:rsidR="00A959E3" w:rsidRPr="00F35105" w:rsidRDefault="00A959E3" w:rsidP="00CB16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640AE">
              <w:rPr>
                <w:rFonts w:ascii="Arial" w:hAnsi="Arial" w:cs="Arial"/>
                <w:sz w:val="18"/>
                <w:szCs w:val="18"/>
              </w:rPr>
              <w:t>079.672.221-80</w:t>
            </w:r>
          </w:p>
        </w:tc>
        <w:tc>
          <w:tcPr>
            <w:tcW w:w="1528" w:type="dxa"/>
          </w:tcPr>
          <w:p w14:paraId="0E54B732" w14:textId="1A156638" w:rsidR="00A959E3" w:rsidRPr="00B640AE" w:rsidRDefault="00A959E3" w:rsidP="0098664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54AD5363" w14:textId="77777777" w:rsidR="005A709B" w:rsidRDefault="005A709B">
      <w:pPr>
        <w:rPr>
          <w:rFonts w:ascii="Arial" w:hAnsi="Arial" w:cs="Arial"/>
          <w:b/>
        </w:rPr>
      </w:pPr>
    </w:p>
    <w:p w14:paraId="7348E3B3" w14:textId="77777777" w:rsidR="005A709B" w:rsidRDefault="005A709B">
      <w:pPr>
        <w:rPr>
          <w:rFonts w:ascii="Arial" w:hAnsi="Arial" w:cs="Arial"/>
          <w:b/>
        </w:rPr>
      </w:pPr>
    </w:p>
    <w:p w14:paraId="2D047A9B" w14:textId="77777777" w:rsidR="00A959E3" w:rsidRDefault="00A959E3" w:rsidP="00A959E3">
      <w:pPr>
        <w:rPr>
          <w:rFonts w:ascii="Arial" w:hAnsi="Arial" w:cs="Arial"/>
          <w:b/>
        </w:rPr>
      </w:pPr>
    </w:p>
    <w:p w14:paraId="4E54346D" w14:textId="4A9E1124" w:rsidR="005A709B" w:rsidRDefault="005A709B" w:rsidP="00A959E3">
      <w:pPr>
        <w:rPr>
          <w:rFonts w:ascii="Arial" w:hAnsi="Arial" w:cs="Arial"/>
          <w:b/>
        </w:rPr>
      </w:pPr>
      <w:r w:rsidRPr="00CF509F">
        <w:rPr>
          <w:rFonts w:ascii="Arial" w:hAnsi="Arial" w:cs="Arial"/>
          <w:b/>
        </w:rPr>
        <w:t xml:space="preserve">Cargo:  </w:t>
      </w:r>
      <w:r>
        <w:rPr>
          <w:rFonts w:ascii="Arial" w:hAnsi="Arial" w:cs="Arial"/>
          <w:b/>
        </w:rPr>
        <w:t>9</w:t>
      </w:r>
      <w:r w:rsidRPr="00CF509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AUXILIAR DE EDUCAÇÃO INFANTIL – CAMPANARIO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4678"/>
        <w:gridCol w:w="1984"/>
        <w:gridCol w:w="1554"/>
      </w:tblGrid>
      <w:tr w:rsidR="00A959E3" w:rsidRPr="00CF509F" w14:paraId="2626D830" w14:textId="590579BB" w:rsidTr="00A959E3">
        <w:tc>
          <w:tcPr>
            <w:tcW w:w="846" w:type="dxa"/>
            <w:shd w:val="clear" w:color="auto" w:fill="BFBFBF" w:themeFill="background1" w:themeFillShade="BF"/>
          </w:tcPr>
          <w:p w14:paraId="75BF20CD" w14:textId="5B0437F7" w:rsidR="00A959E3" w:rsidRPr="00CF509F" w:rsidRDefault="00A959E3" w:rsidP="00BA4E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Class.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14:paraId="6D1134B9" w14:textId="7541BB66" w:rsidR="00A959E3" w:rsidRPr="00CF509F" w:rsidRDefault="00A959E3" w:rsidP="00BA4E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F509F">
              <w:rPr>
                <w:rFonts w:ascii="Arial" w:hAnsi="Arial" w:cs="Arial"/>
                <w:b/>
              </w:rPr>
              <w:t>CANDIDATO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48209CA9" w14:textId="77777777" w:rsidR="00A959E3" w:rsidRPr="00CF509F" w:rsidRDefault="00A959E3" w:rsidP="00BA4E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1554" w:type="dxa"/>
            <w:shd w:val="clear" w:color="auto" w:fill="BFBFBF" w:themeFill="background1" w:themeFillShade="BF"/>
          </w:tcPr>
          <w:p w14:paraId="421BD72C" w14:textId="164A26B2" w:rsidR="00A959E3" w:rsidRDefault="00A959E3" w:rsidP="009866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</w:tr>
      <w:tr w:rsidR="00A959E3" w:rsidRPr="00CB16AE" w14:paraId="3C23BCDD" w14:textId="77777777" w:rsidTr="00A959E3">
        <w:tc>
          <w:tcPr>
            <w:tcW w:w="846" w:type="dxa"/>
          </w:tcPr>
          <w:p w14:paraId="64ACBABB" w14:textId="14E973F7" w:rsidR="00A959E3" w:rsidRPr="005A709B" w:rsidRDefault="00692EDD" w:rsidP="00692EDD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1º</w:t>
            </w:r>
          </w:p>
        </w:tc>
        <w:tc>
          <w:tcPr>
            <w:tcW w:w="4678" w:type="dxa"/>
          </w:tcPr>
          <w:p w14:paraId="068DB7BC" w14:textId="405A5647" w:rsidR="00A959E3" w:rsidRPr="00CB16AE" w:rsidRDefault="00A959E3" w:rsidP="00BA4EAE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PRISCILA VOGADO CHAPARRO</w:t>
            </w:r>
          </w:p>
        </w:tc>
        <w:tc>
          <w:tcPr>
            <w:tcW w:w="1984" w:type="dxa"/>
          </w:tcPr>
          <w:p w14:paraId="05CE54EF" w14:textId="77777777" w:rsidR="00A959E3" w:rsidRPr="00CB16AE" w:rsidRDefault="00A959E3" w:rsidP="00BA4E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065.086.901-08</w:t>
            </w:r>
          </w:p>
        </w:tc>
        <w:tc>
          <w:tcPr>
            <w:tcW w:w="1554" w:type="dxa"/>
          </w:tcPr>
          <w:p w14:paraId="579CF9B0" w14:textId="77777777" w:rsidR="00A959E3" w:rsidRPr="005A709B" w:rsidRDefault="00A959E3" w:rsidP="0098664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20</w:t>
            </w:r>
          </w:p>
        </w:tc>
      </w:tr>
      <w:tr w:rsidR="00A959E3" w:rsidRPr="00F35105" w14:paraId="57463988" w14:textId="77777777" w:rsidTr="00A959E3">
        <w:tc>
          <w:tcPr>
            <w:tcW w:w="846" w:type="dxa"/>
          </w:tcPr>
          <w:p w14:paraId="648B8261" w14:textId="6EA612C1" w:rsidR="00A959E3" w:rsidRPr="005A709B" w:rsidRDefault="00692EDD" w:rsidP="00692EDD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2º</w:t>
            </w:r>
          </w:p>
        </w:tc>
        <w:tc>
          <w:tcPr>
            <w:tcW w:w="4678" w:type="dxa"/>
          </w:tcPr>
          <w:p w14:paraId="421141A7" w14:textId="51848913" w:rsidR="00A959E3" w:rsidRPr="00F35105" w:rsidRDefault="00A959E3" w:rsidP="00BA4EAE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NATALIA BARBOSA FLORES</w:t>
            </w:r>
          </w:p>
        </w:tc>
        <w:tc>
          <w:tcPr>
            <w:tcW w:w="1984" w:type="dxa"/>
          </w:tcPr>
          <w:p w14:paraId="2B107591" w14:textId="77777777" w:rsidR="00A959E3" w:rsidRPr="00F35105" w:rsidRDefault="00A959E3" w:rsidP="00BA4E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709B">
              <w:rPr>
                <w:rFonts w:ascii="Arial" w:hAnsi="Arial" w:cs="Arial"/>
                <w:sz w:val="18"/>
                <w:szCs w:val="18"/>
              </w:rPr>
              <w:t>084.110.141-85</w:t>
            </w:r>
          </w:p>
        </w:tc>
        <w:tc>
          <w:tcPr>
            <w:tcW w:w="1554" w:type="dxa"/>
          </w:tcPr>
          <w:p w14:paraId="317B039C" w14:textId="77777777" w:rsidR="00A959E3" w:rsidRPr="005A709B" w:rsidRDefault="00A959E3" w:rsidP="0098664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A959E3" w:rsidRPr="00F35105" w14:paraId="1C5B5992" w14:textId="77777777" w:rsidTr="00A959E3">
        <w:tc>
          <w:tcPr>
            <w:tcW w:w="846" w:type="dxa"/>
          </w:tcPr>
          <w:p w14:paraId="768D9386" w14:textId="172A4B4E" w:rsidR="00A959E3" w:rsidRPr="005A709B" w:rsidRDefault="00692EDD" w:rsidP="00692EDD">
            <w:pPr>
              <w:spacing w:line="360" w:lineRule="auto"/>
              <w:jc w:val="center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aps/>
                <w:color w:val="000000"/>
                <w:sz w:val="18"/>
                <w:szCs w:val="18"/>
              </w:rPr>
              <w:t>3º</w:t>
            </w:r>
          </w:p>
        </w:tc>
        <w:tc>
          <w:tcPr>
            <w:tcW w:w="4678" w:type="dxa"/>
          </w:tcPr>
          <w:p w14:paraId="3C1A09A6" w14:textId="5715B354" w:rsidR="00A959E3" w:rsidRPr="00F35105" w:rsidRDefault="00A959E3" w:rsidP="00BA4EAE">
            <w:pPr>
              <w:spacing w:line="360" w:lineRule="auto"/>
              <w:rPr>
                <w:rFonts w:ascii="Arial" w:hAnsi="Arial" w:cs="Arial"/>
                <w:caps/>
                <w:color w:val="000000"/>
                <w:sz w:val="18"/>
                <w:szCs w:val="18"/>
              </w:rPr>
            </w:pPr>
            <w:r w:rsidRPr="005A709B">
              <w:rPr>
                <w:rFonts w:ascii="Arial" w:hAnsi="Arial" w:cs="Arial"/>
                <w:caps/>
                <w:color w:val="000000"/>
                <w:sz w:val="18"/>
                <w:szCs w:val="18"/>
              </w:rPr>
              <w:t>JESSICA LUGO MELO</w:t>
            </w:r>
          </w:p>
        </w:tc>
        <w:tc>
          <w:tcPr>
            <w:tcW w:w="1984" w:type="dxa"/>
          </w:tcPr>
          <w:p w14:paraId="4DF0E6B7" w14:textId="77777777" w:rsidR="00A959E3" w:rsidRPr="00F35105" w:rsidRDefault="00A959E3" w:rsidP="00BA4E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A709B">
              <w:rPr>
                <w:rFonts w:ascii="Arial" w:hAnsi="Arial" w:cs="Arial"/>
                <w:sz w:val="18"/>
                <w:szCs w:val="18"/>
              </w:rPr>
              <w:t>082.706.471-36</w:t>
            </w:r>
          </w:p>
        </w:tc>
        <w:tc>
          <w:tcPr>
            <w:tcW w:w="1554" w:type="dxa"/>
          </w:tcPr>
          <w:p w14:paraId="2DCFEA46" w14:textId="77777777" w:rsidR="00A959E3" w:rsidRPr="005A709B" w:rsidRDefault="00A959E3" w:rsidP="0098664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02E4BA15" w14:textId="069C3518" w:rsidR="00453545" w:rsidRDefault="00453545" w:rsidP="005A709B">
      <w:pPr>
        <w:rPr>
          <w:rFonts w:ascii="Arial" w:hAnsi="Arial" w:cs="Arial"/>
        </w:rPr>
      </w:pPr>
    </w:p>
    <w:p w14:paraId="7B37D9F4" w14:textId="77777777" w:rsidR="00A959E3" w:rsidRDefault="00A959E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880B618" w14:textId="4C1F19C7" w:rsidR="00366335" w:rsidRPr="00027646" w:rsidRDefault="00366335" w:rsidP="0036633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93AF5">
        <w:rPr>
          <w:rFonts w:ascii="Arial" w:hAnsi="Arial" w:cs="Arial"/>
        </w:rPr>
        <w:lastRenderedPageBreak/>
        <w:t xml:space="preserve">Gabinete do Prefeito do Município de Laguna Carapã em </w:t>
      </w:r>
      <w:r w:rsidR="00692EDD">
        <w:rPr>
          <w:rFonts w:ascii="Arial" w:hAnsi="Arial" w:cs="Arial"/>
        </w:rPr>
        <w:t>20</w:t>
      </w:r>
      <w:r w:rsidR="0094742F">
        <w:rPr>
          <w:rFonts w:ascii="Arial" w:hAnsi="Arial" w:cs="Arial"/>
        </w:rPr>
        <w:t xml:space="preserve"> de junho</w:t>
      </w:r>
      <w:r w:rsidR="00794969">
        <w:rPr>
          <w:rFonts w:ascii="Arial" w:hAnsi="Arial" w:cs="Arial"/>
        </w:rPr>
        <w:t xml:space="preserve"> de 2023</w:t>
      </w:r>
      <w:r w:rsidRPr="00E93AF5">
        <w:rPr>
          <w:rFonts w:ascii="Arial" w:hAnsi="Arial" w:cs="Arial"/>
        </w:rPr>
        <w:t>.</w:t>
      </w:r>
    </w:p>
    <w:p w14:paraId="3CD68146" w14:textId="77777777" w:rsidR="00366335" w:rsidRPr="00027646" w:rsidRDefault="00366335" w:rsidP="00366335">
      <w:pPr>
        <w:autoSpaceDE w:val="0"/>
        <w:autoSpaceDN w:val="0"/>
        <w:adjustRightInd w:val="0"/>
        <w:rPr>
          <w:rFonts w:ascii="Arial" w:hAnsi="Arial" w:cs="Arial"/>
        </w:rPr>
      </w:pPr>
    </w:p>
    <w:p w14:paraId="0C2A2A02" w14:textId="77777777" w:rsidR="00366335" w:rsidRPr="00B77EE8" w:rsidRDefault="00366335" w:rsidP="00366335">
      <w:pPr>
        <w:autoSpaceDE w:val="0"/>
        <w:autoSpaceDN w:val="0"/>
        <w:adjustRightInd w:val="0"/>
        <w:rPr>
          <w:rFonts w:ascii="Arial" w:hAnsi="Arial" w:cs="Arial"/>
        </w:rPr>
      </w:pPr>
    </w:p>
    <w:p w14:paraId="1A0010F3" w14:textId="77777777" w:rsidR="00366335" w:rsidRPr="00B77EE8" w:rsidRDefault="00366335" w:rsidP="0036633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77EE8">
        <w:rPr>
          <w:rFonts w:ascii="Arial" w:hAnsi="Arial" w:cs="Arial"/>
          <w:b/>
          <w:bCs/>
          <w:sz w:val="22"/>
          <w:szCs w:val="22"/>
        </w:rPr>
        <w:t>ADEMAR DALBOSCO</w:t>
      </w:r>
    </w:p>
    <w:p w14:paraId="0F97019D" w14:textId="77777777" w:rsidR="00366335" w:rsidRPr="00B77EE8" w:rsidRDefault="00366335" w:rsidP="00366335">
      <w:pPr>
        <w:jc w:val="center"/>
        <w:rPr>
          <w:rFonts w:ascii="Arial" w:hAnsi="Arial" w:cs="Arial"/>
          <w:sz w:val="22"/>
          <w:szCs w:val="22"/>
        </w:rPr>
      </w:pPr>
      <w:r w:rsidRPr="00B77EE8">
        <w:rPr>
          <w:rFonts w:ascii="Arial" w:hAnsi="Arial" w:cs="Arial"/>
          <w:sz w:val="22"/>
          <w:szCs w:val="22"/>
        </w:rPr>
        <w:t>Prefeito Municipal</w:t>
      </w:r>
    </w:p>
    <w:p w14:paraId="2F259484" w14:textId="77777777" w:rsidR="00366335" w:rsidRDefault="00366335" w:rsidP="00366335">
      <w:pPr>
        <w:jc w:val="center"/>
        <w:rPr>
          <w:b/>
          <w:bCs/>
          <w:sz w:val="22"/>
          <w:szCs w:val="22"/>
        </w:rPr>
      </w:pPr>
    </w:p>
    <w:p w14:paraId="4FBF536F" w14:textId="77777777" w:rsidR="00366335" w:rsidRDefault="00366335" w:rsidP="00366335">
      <w:pPr>
        <w:jc w:val="center"/>
        <w:rPr>
          <w:b/>
          <w:bCs/>
          <w:sz w:val="22"/>
          <w:szCs w:val="22"/>
        </w:rPr>
      </w:pPr>
    </w:p>
    <w:p w14:paraId="79F0AE19" w14:textId="77777777" w:rsidR="00366335" w:rsidRPr="00B77EE8" w:rsidRDefault="00366335" w:rsidP="0036633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77EE8">
        <w:rPr>
          <w:rFonts w:ascii="Arial" w:hAnsi="Arial" w:cs="Arial"/>
          <w:b/>
          <w:bCs/>
          <w:sz w:val="22"/>
          <w:szCs w:val="22"/>
        </w:rPr>
        <w:t>COMISSÃO DE PROCESSO SELETIVO</w:t>
      </w:r>
    </w:p>
    <w:p w14:paraId="2154010D" w14:textId="77777777" w:rsidR="00366335" w:rsidRPr="00B77EE8" w:rsidRDefault="00366335" w:rsidP="00366335">
      <w:pPr>
        <w:jc w:val="center"/>
        <w:rPr>
          <w:rFonts w:ascii="Arial" w:hAnsi="Arial" w:cs="Arial"/>
          <w:sz w:val="22"/>
          <w:szCs w:val="22"/>
        </w:rPr>
      </w:pPr>
    </w:p>
    <w:p w14:paraId="2EB90EE3" w14:textId="77777777" w:rsidR="00366335" w:rsidRPr="00B77EE8" w:rsidRDefault="00366335" w:rsidP="00366335">
      <w:pPr>
        <w:jc w:val="center"/>
        <w:rPr>
          <w:rFonts w:ascii="Arial" w:hAnsi="Arial" w:cs="Arial"/>
          <w:sz w:val="22"/>
          <w:szCs w:val="22"/>
        </w:rPr>
      </w:pPr>
    </w:p>
    <w:p w14:paraId="4AC2F0B9" w14:textId="77777777" w:rsidR="0094742F" w:rsidRDefault="0094742F" w:rsidP="0094742F">
      <w:pPr>
        <w:jc w:val="center"/>
        <w:rPr>
          <w:sz w:val="22"/>
          <w:szCs w:val="22"/>
        </w:rPr>
      </w:pPr>
      <w:r>
        <w:rPr>
          <w:sz w:val="22"/>
          <w:szCs w:val="22"/>
        </w:rPr>
        <w:t>LIZIE EUGENIA BOSIO ESPINDOLA</w:t>
      </w:r>
    </w:p>
    <w:p w14:paraId="3399D09C" w14:textId="77777777" w:rsidR="0094742F" w:rsidRPr="004F3471" w:rsidRDefault="0094742F" w:rsidP="0094742F">
      <w:pPr>
        <w:jc w:val="center"/>
        <w:rPr>
          <w:sz w:val="22"/>
          <w:szCs w:val="22"/>
        </w:rPr>
      </w:pPr>
      <w:r w:rsidRPr="004F3471">
        <w:rPr>
          <w:sz w:val="22"/>
          <w:szCs w:val="22"/>
        </w:rPr>
        <w:t>Presidente</w:t>
      </w:r>
    </w:p>
    <w:p w14:paraId="2EE4BDA0" w14:textId="77777777" w:rsidR="0094742F" w:rsidRPr="004F3471" w:rsidRDefault="0094742F" w:rsidP="0094742F">
      <w:pPr>
        <w:rPr>
          <w:sz w:val="22"/>
          <w:szCs w:val="22"/>
        </w:rPr>
      </w:pPr>
    </w:p>
    <w:p w14:paraId="184B6B82" w14:textId="77777777" w:rsidR="0094742F" w:rsidRPr="004F3471" w:rsidRDefault="0094742F" w:rsidP="0094742F">
      <w:pPr>
        <w:rPr>
          <w:sz w:val="22"/>
          <w:szCs w:val="22"/>
        </w:rPr>
      </w:pPr>
    </w:p>
    <w:p w14:paraId="20681F8A" w14:textId="77777777" w:rsidR="0094742F" w:rsidRDefault="0094742F" w:rsidP="0094742F">
      <w:pPr>
        <w:jc w:val="center"/>
        <w:rPr>
          <w:sz w:val="22"/>
          <w:szCs w:val="22"/>
        </w:rPr>
      </w:pPr>
      <w:r w:rsidRPr="004F3471">
        <w:rPr>
          <w:sz w:val="22"/>
          <w:szCs w:val="22"/>
        </w:rPr>
        <w:t>MIRIAN ARTHMAN DE LIMA ALMEIDA</w:t>
      </w:r>
    </w:p>
    <w:p w14:paraId="558EA548" w14:textId="77777777" w:rsidR="0094742F" w:rsidRDefault="0094742F" w:rsidP="0094742F">
      <w:pPr>
        <w:jc w:val="center"/>
        <w:rPr>
          <w:sz w:val="22"/>
          <w:szCs w:val="22"/>
        </w:rPr>
      </w:pPr>
      <w:r w:rsidRPr="00554395">
        <w:rPr>
          <w:sz w:val="22"/>
          <w:szCs w:val="22"/>
        </w:rPr>
        <w:t>Membros</w:t>
      </w:r>
    </w:p>
    <w:p w14:paraId="5C67A52E" w14:textId="77777777" w:rsidR="0094742F" w:rsidRDefault="0094742F" w:rsidP="0094742F">
      <w:pPr>
        <w:jc w:val="center"/>
        <w:rPr>
          <w:sz w:val="22"/>
          <w:szCs w:val="22"/>
        </w:rPr>
      </w:pPr>
    </w:p>
    <w:p w14:paraId="0F38B061" w14:textId="77777777" w:rsidR="0094742F" w:rsidRDefault="0094742F" w:rsidP="0094742F">
      <w:pPr>
        <w:jc w:val="center"/>
        <w:rPr>
          <w:sz w:val="22"/>
          <w:szCs w:val="22"/>
        </w:rPr>
      </w:pPr>
    </w:p>
    <w:p w14:paraId="0CD3247A" w14:textId="77777777" w:rsidR="0094742F" w:rsidRDefault="0094742F" w:rsidP="0094742F">
      <w:pPr>
        <w:jc w:val="center"/>
        <w:rPr>
          <w:sz w:val="22"/>
          <w:szCs w:val="22"/>
        </w:rPr>
      </w:pPr>
      <w:r>
        <w:rPr>
          <w:sz w:val="22"/>
          <w:szCs w:val="22"/>
        </w:rPr>
        <w:t>CAROL MATTOSO DA SILVA</w:t>
      </w:r>
    </w:p>
    <w:p w14:paraId="1B2B0861" w14:textId="77777777" w:rsidR="0094742F" w:rsidRPr="004F3471" w:rsidRDefault="0094742F" w:rsidP="0094742F">
      <w:pPr>
        <w:jc w:val="center"/>
        <w:rPr>
          <w:sz w:val="22"/>
          <w:szCs w:val="22"/>
        </w:rPr>
      </w:pPr>
      <w:r w:rsidRPr="00554395">
        <w:rPr>
          <w:sz w:val="22"/>
          <w:szCs w:val="22"/>
        </w:rPr>
        <w:t>Membro</w:t>
      </w:r>
    </w:p>
    <w:p w14:paraId="50967E86" w14:textId="702C5972" w:rsidR="00366335" w:rsidRDefault="00366335" w:rsidP="000A0FAF">
      <w:pPr>
        <w:rPr>
          <w:rFonts w:ascii="Arial" w:hAnsi="Arial" w:cs="Arial"/>
        </w:rPr>
      </w:pPr>
    </w:p>
    <w:sectPr w:rsidR="00366335" w:rsidSect="00E02D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E504C" w14:textId="77777777" w:rsidR="002A0AD2" w:rsidRDefault="002A0AD2">
      <w:r>
        <w:separator/>
      </w:r>
    </w:p>
  </w:endnote>
  <w:endnote w:type="continuationSeparator" w:id="0">
    <w:p w14:paraId="0B392DE1" w14:textId="77777777" w:rsidR="002A0AD2" w:rsidRDefault="002A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8C142" w14:textId="77777777" w:rsidR="00A6125D" w:rsidRDefault="00A61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F1BE" w14:textId="139F84A6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62848" behindDoc="0" locked="0" layoutInCell="1" allowOverlap="1" wp14:anchorId="1BA39892" wp14:editId="079FB9AD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8786" cy="1080000"/>
          <wp:effectExtent l="0" t="0" r="0" b="635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4F95E5" wp14:editId="7D367816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7E0BC04D" id="Conector reto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" strokecolor="#1f497d [3215]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78F8EC72" w14:textId="77777777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0093DD3C" w14:textId="77777777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439AF82D" w14:textId="77777777" w:rsidR="00A6125D" w:rsidRDefault="00A612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1EAC" w14:textId="77777777" w:rsidR="00A6125D" w:rsidRDefault="00A612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4A540" w14:textId="77777777" w:rsidR="002A0AD2" w:rsidRDefault="002A0AD2">
      <w:r>
        <w:separator/>
      </w:r>
    </w:p>
  </w:footnote>
  <w:footnote w:type="continuationSeparator" w:id="0">
    <w:p w14:paraId="08669264" w14:textId="77777777" w:rsidR="002A0AD2" w:rsidRDefault="002A0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D3BE" w14:textId="77777777" w:rsidR="00A6125D" w:rsidRDefault="00A612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0777" w14:textId="64CB2205" w:rsidR="00A6125D" w:rsidRDefault="00A6125D" w:rsidP="00DF1724">
    <w:pPr>
      <w:pStyle w:val="Cabealho"/>
      <w:jc w:val="center"/>
    </w:pPr>
    <w:r>
      <w:rPr>
        <w:noProof/>
      </w:rPr>
      <w:drawing>
        <wp:inline distT="0" distB="0" distL="0" distR="0" wp14:anchorId="5FE505DD" wp14:editId="50D8CD69">
          <wp:extent cx="991368" cy="9000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36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411C" w14:textId="77777777" w:rsidR="00A6125D" w:rsidRPr="000045F0" w:rsidRDefault="00A6125D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2E4CA0E" w14:textId="77777777" w:rsidR="00A6125D" w:rsidRPr="000045F0" w:rsidRDefault="00A6125D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0E2850BB" w14:textId="77777777" w:rsidR="00A6125D" w:rsidRDefault="00A6125D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BADE103" w14:textId="77777777" w:rsidR="00A6125D" w:rsidRDefault="00A6125D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3CF4A7" wp14:editId="0A826856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0" t="0" r="1905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0A9A486F" id="Conector re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" strokecolor="#1f497d [3215]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E97186" wp14:editId="61B50A0E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C78BF" w14:textId="77777777" w:rsidR="00A6125D" w:rsidRPr="005A6260" w:rsidRDefault="00A6125D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7E97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76.9pt;margin-top:57.7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3FCC78BF" w14:textId="77777777" w:rsidR="00A6125D" w:rsidRPr="005A6260" w:rsidRDefault="00A6125D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3CF4" w14:textId="77777777" w:rsidR="00A6125D" w:rsidRDefault="00A612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722E8"/>
    <w:multiLevelType w:val="hybridMultilevel"/>
    <w:tmpl w:val="5F06FC5A"/>
    <w:lvl w:ilvl="0" w:tplc="C660F2D0">
      <w:start w:val="1"/>
      <w:numFmt w:val="lowerLetter"/>
      <w:lvlText w:val="%1)"/>
      <w:lvlJc w:val="left"/>
      <w:pPr>
        <w:ind w:left="399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712" w:hanging="360"/>
      </w:pPr>
    </w:lvl>
    <w:lvl w:ilvl="2" w:tplc="0416001B" w:tentative="1">
      <w:start w:val="1"/>
      <w:numFmt w:val="lowerRoman"/>
      <w:lvlText w:val="%3."/>
      <w:lvlJc w:val="right"/>
      <w:pPr>
        <w:ind w:left="5432" w:hanging="180"/>
      </w:pPr>
    </w:lvl>
    <w:lvl w:ilvl="3" w:tplc="0416000F" w:tentative="1">
      <w:start w:val="1"/>
      <w:numFmt w:val="decimal"/>
      <w:lvlText w:val="%4."/>
      <w:lvlJc w:val="left"/>
      <w:pPr>
        <w:ind w:left="6152" w:hanging="360"/>
      </w:pPr>
    </w:lvl>
    <w:lvl w:ilvl="4" w:tplc="04160019" w:tentative="1">
      <w:start w:val="1"/>
      <w:numFmt w:val="lowerLetter"/>
      <w:lvlText w:val="%5."/>
      <w:lvlJc w:val="left"/>
      <w:pPr>
        <w:ind w:left="6872" w:hanging="360"/>
      </w:pPr>
    </w:lvl>
    <w:lvl w:ilvl="5" w:tplc="0416001B" w:tentative="1">
      <w:start w:val="1"/>
      <w:numFmt w:val="lowerRoman"/>
      <w:lvlText w:val="%6."/>
      <w:lvlJc w:val="right"/>
      <w:pPr>
        <w:ind w:left="7592" w:hanging="180"/>
      </w:pPr>
    </w:lvl>
    <w:lvl w:ilvl="6" w:tplc="0416000F" w:tentative="1">
      <w:start w:val="1"/>
      <w:numFmt w:val="decimal"/>
      <w:lvlText w:val="%7."/>
      <w:lvlJc w:val="left"/>
      <w:pPr>
        <w:ind w:left="8312" w:hanging="360"/>
      </w:pPr>
    </w:lvl>
    <w:lvl w:ilvl="7" w:tplc="04160019" w:tentative="1">
      <w:start w:val="1"/>
      <w:numFmt w:val="lowerLetter"/>
      <w:lvlText w:val="%8."/>
      <w:lvlJc w:val="left"/>
      <w:pPr>
        <w:ind w:left="9032" w:hanging="360"/>
      </w:pPr>
    </w:lvl>
    <w:lvl w:ilvl="8" w:tplc="0416001B" w:tentative="1">
      <w:start w:val="1"/>
      <w:numFmt w:val="lowerRoman"/>
      <w:lvlText w:val="%9."/>
      <w:lvlJc w:val="right"/>
      <w:pPr>
        <w:ind w:left="975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89B"/>
    <w:rsid w:val="00002862"/>
    <w:rsid w:val="00004721"/>
    <w:rsid w:val="0001360A"/>
    <w:rsid w:val="000139AA"/>
    <w:rsid w:val="00021219"/>
    <w:rsid w:val="00027646"/>
    <w:rsid w:val="00032E3A"/>
    <w:rsid w:val="000448AC"/>
    <w:rsid w:val="000473F9"/>
    <w:rsid w:val="00055BD5"/>
    <w:rsid w:val="0006321D"/>
    <w:rsid w:val="00067FCB"/>
    <w:rsid w:val="00076B4D"/>
    <w:rsid w:val="00080F43"/>
    <w:rsid w:val="0009084B"/>
    <w:rsid w:val="000911C1"/>
    <w:rsid w:val="000A0FAF"/>
    <w:rsid w:val="000A3D60"/>
    <w:rsid w:val="000A4579"/>
    <w:rsid w:val="000B1305"/>
    <w:rsid w:val="000B6701"/>
    <w:rsid w:val="000C01CE"/>
    <w:rsid w:val="000C0D2A"/>
    <w:rsid w:val="000C315E"/>
    <w:rsid w:val="000D136F"/>
    <w:rsid w:val="000D733D"/>
    <w:rsid w:val="000E007D"/>
    <w:rsid w:val="000E06F4"/>
    <w:rsid w:val="000F00F6"/>
    <w:rsid w:val="000F65C8"/>
    <w:rsid w:val="000F68CF"/>
    <w:rsid w:val="00100CFD"/>
    <w:rsid w:val="00100F56"/>
    <w:rsid w:val="00103113"/>
    <w:rsid w:val="00104302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35FCD"/>
    <w:rsid w:val="00147056"/>
    <w:rsid w:val="00153C5D"/>
    <w:rsid w:val="00156E2F"/>
    <w:rsid w:val="00176A0F"/>
    <w:rsid w:val="00185EDA"/>
    <w:rsid w:val="00185F62"/>
    <w:rsid w:val="00186314"/>
    <w:rsid w:val="0019596E"/>
    <w:rsid w:val="00195CAF"/>
    <w:rsid w:val="001A7F1A"/>
    <w:rsid w:val="001B0600"/>
    <w:rsid w:val="001C1718"/>
    <w:rsid w:val="001C2808"/>
    <w:rsid w:val="001D19A2"/>
    <w:rsid w:val="001E004E"/>
    <w:rsid w:val="001E0566"/>
    <w:rsid w:val="001E262C"/>
    <w:rsid w:val="001F4AFE"/>
    <w:rsid w:val="00222DF0"/>
    <w:rsid w:val="00225762"/>
    <w:rsid w:val="00235E1A"/>
    <w:rsid w:val="0023689B"/>
    <w:rsid w:val="00241222"/>
    <w:rsid w:val="00246118"/>
    <w:rsid w:val="00252471"/>
    <w:rsid w:val="00265B93"/>
    <w:rsid w:val="00266EA3"/>
    <w:rsid w:val="00282FBF"/>
    <w:rsid w:val="00283AC8"/>
    <w:rsid w:val="00285EEC"/>
    <w:rsid w:val="00293CD1"/>
    <w:rsid w:val="00296054"/>
    <w:rsid w:val="002A0AD2"/>
    <w:rsid w:val="002A389B"/>
    <w:rsid w:val="002B2D9A"/>
    <w:rsid w:val="002C18C6"/>
    <w:rsid w:val="002D655A"/>
    <w:rsid w:val="002E1B2A"/>
    <w:rsid w:val="002E299A"/>
    <w:rsid w:val="0030445C"/>
    <w:rsid w:val="00305A54"/>
    <w:rsid w:val="00311579"/>
    <w:rsid w:val="00324985"/>
    <w:rsid w:val="00326F2A"/>
    <w:rsid w:val="0033377D"/>
    <w:rsid w:val="003350A0"/>
    <w:rsid w:val="00337B0D"/>
    <w:rsid w:val="0034710E"/>
    <w:rsid w:val="0035692A"/>
    <w:rsid w:val="003646E7"/>
    <w:rsid w:val="00364D6D"/>
    <w:rsid w:val="00366335"/>
    <w:rsid w:val="0037432E"/>
    <w:rsid w:val="003D2D35"/>
    <w:rsid w:val="003D3A6C"/>
    <w:rsid w:val="003D3EE7"/>
    <w:rsid w:val="003D483B"/>
    <w:rsid w:val="003E7A15"/>
    <w:rsid w:val="003F6F0F"/>
    <w:rsid w:val="00401818"/>
    <w:rsid w:val="004049AA"/>
    <w:rsid w:val="00407009"/>
    <w:rsid w:val="0041670B"/>
    <w:rsid w:val="004220E3"/>
    <w:rsid w:val="00427A2C"/>
    <w:rsid w:val="00430628"/>
    <w:rsid w:val="00431135"/>
    <w:rsid w:val="00443CB3"/>
    <w:rsid w:val="00444006"/>
    <w:rsid w:val="00450FD9"/>
    <w:rsid w:val="00453545"/>
    <w:rsid w:val="00462FF5"/>
    <w:rsid w:val="00471147"/>
    <w:rsid w:val="004854B1"/>
    <w:rsid w:val="00486190"/>
    <w:rsid w:val="00490E75"/>
    <w:rsid w:val="00491F37"/>
    <w:rsid w:val="00496238"/>
    <w:rsid w:val="00496305"/>
    <w:rsid w:val="0049687C"/>
    <w:rsid w:val="0049709D"/>
    <w:rsid w:val="004A3A48"/>
    <w:rsid w:val="004A69FF"/>
    <w:rsid w:val="004B1820"/>
    <w:rsid w:val="004B4BDD"/>
    <w:rsid w:val="004B6808"/>
    <w:rsid w:val="004B6B70"/>
    <w:rsid w:val="004B6CB0"/>
    <w:rsid w:val="004C29F1"/>
    <w:rsid w:val="004C6F1D"/>
    <w:rsid w:val="004C7813"/>
    <w:rsid w:val="004C78B5"/>
    <w:rsid w:val="004C7C65"/>
    <w:rsid w:val="004D701F"/>
    <w:rsid w:val="004E08BC"/>
    <w:rsid w:val="004E0B7E"/>
    <w:rsid w:val="004E0BD2"/>
    <w:rsid w:val="005069D8"/>
    <w:rsid w:val="00507BB8"/>
    <w:rsid w:val="005128D6"/>
    <w:rsid w:val="00522336"/>
    <w:rsid w:val="00522C39"/>
    <w:rsid w:val="00530A2D"/>
    <w:rsid w:val="00533CF3"/>
    <w:rsid w:val="005412E4"/>
    <w:rsid w:val="00546FEB"/>
    <w:rsid w:val="00547F16"/>
    <w:rsid w:val="00552798"/>
    <w:rsid w:val="00565077"/>
    <w:rsid w:val="00586633"/>
    <w:rsid w:val="00591565"/>
    <w:rsid w:val="005A35BD"/>
    <w:rsid w:val="005A388E"/>
    <w:rsid w:val="005A62F5"/>
    <w:rsid w:val="005A709B"/>
    <w:rsid w:val="005C3599"/>
    <w:rsid w:val="005C570C"/>
    <w:rsid w:val="005D27F4"/>
    <w:rsid w:val="005D65F1"/>
    <w:rsid w:val="005E074F"/>
    <w:rsid w:val="005E2652"/>
    <w:rsid w:val="005E4507"/>
    <w:rsid w:val="00605705"/>
    <w:rsid w:val="0060606F"/>
    <w:rsid w:val="00611F4E"/>
    <w:rsid w:val="00614F2B"/>
    <w:rsid w:val="00615BC9"/>
    <w:rsid w:val="00616F42"/>
    <w:rsid w:val="006172C1"/>
    <w:rsid w:val="00624FB4"/>
    <w:rsid w:val="00625F90"/>
    <w:rsid w:val="0062783D"/>
    <w:rsid w:val="006334F4"/>
    <w:rsid w:val="00633DB6"/>
    <w:rsid w:val="00633F1F"/>
    <w:rsid w:val="00635A41"/>
    <w:rsid w:val="0064265B"/>
    <w:rsid w:val="00644305"/>
    <w:rsid w:val="00650ED2"/>
    <w:rsid w:val="0065211A"/>
    <w:rsid w:val="00654C3D"/>
    <w:rsid w:val="00655811"/>
    <w:rsid w:val="00657D9B"/>
    <w:rsid w:val="006769E5"/>
    <w:rsid w:val="00683332"/>
    <w:rsid w:val="006850D2"/>
    <w:rsid w:val="00685A2A"/>
    <w:rsid w:val="00686339"/>
    <w:rsid w:val="00686BE1"/>
    <w:rsid w:val="00692EDD"/>
    <w:rsid w:val="006938B7"/>
    <w:rsid w:val="006967D9"/>
    <w:rsid w:val="006A143E"/>
    <w:rsid w:val="006A2A5A"/>
    <w:rsid w:val="006A319A"/>
    <w:rsid w:val="006B58E1"/>
    <w:rsid w:val="006D0AC1"/>
    <w:rsid w:val="006D49CF"/>
    <w:rsid w:val="006F46A7"/>
    <w:rsid w:val="006F56F9"/>
    <w:rsid w:val="00702FB1"/>
    <w:rsid w:val="00711D55"/>
    <w:rsid w:val="0071344A"/>
    <w:rsid w:val="00733C4C"/>
    <w:rsid w:val="007360EF"/>
    <w:rsid w:val="0074061F"/>
    <w:rsid w:val="007531D6"/>
    <w:rsid w:val="007655AD"/>
    <w:rsid w:val="00767594"/>
    <w:rsid w:val="00774324"/>
    <w:rsid w:val="007758C3"/>
    <w:rsid w:val="007828C7"/>
    <w:rsid w:val="0078527F"/>
    <w:rsid w:val="00785C0D"/>
    <w:rsid w:val="00794969"/>
    <w:rsid w:val="00795DAB"/>
    <w:rsid w:val="007A248A"/>
    <w:rsid w:val="007A4448"/>
    <w:rsid w:val="007A5F9C"/>
    <w:rsid w:val="007B5883"/>
    <w:rsid w:val="007C0113"/>
    <w:rsid w:val="007C4952"/>
    <w:rsid w:val="007C59B0"/>
    <w:rsid w:val="007D4F64"/>
    <w:rsid w:val="007E066F"/>
    <w:rsid w:val="007E0E56"/>
    <w:rsid w:val="007E1DEE"/>
    <w:rsid w:val="007E2224"/>
    <w:rsid w:val="007E5BCE"/>
    <w:rsid w:val="007E61B6"/>
    <w:rsid w:val="007F278D"/>
    <w:rsid w:val="007F6BD7"/>
    <w:rsid w:val="008217BB"/>
    <w:rsid w:val="00836040"/>
    <w:rsid w:val="00837CB7"/>
    <w:rsid w:val="00855CAF"/>
    <w:rsid w:val="00864608"/>
    <w:rsid w:val="00867C16"/>
    <w:rsid w:val="00874A51"/>
    <w:rsid w:val="008765E3"/>
    <w:rsid w:val="00884CB9"/>
    <w:rsid w:val="00886A76"/>
    <w:rsid w:val="0089629E"/>
    <w:rsid w:val="008975BE"/>
    <w:rsid w:val="0089798D"/>
    <w:rsid w:val="008A708E"/>
    <w:rsid w:val="008C2B6A"/>
    <w:rsid w:val="008C43F0"/>
    <w:rsid w:val="008C491B"/>
    <w:rsid w:val="008D24FF"/>
    <w:rsid w:val="008D412E"/>
    <w:rsid w:val="008D5ADF"/>
    <w:rsid w:val="008E28B8"/>
    <w:rsid w:val="008E64E4"/>
    <w:rsid w:val="008F017F"/>
    <w:rsid w:val="008F0E7E"/>
    <w:rsid w:val="008F1E5A"/>
    <w:rsid w:val="008F62B4"/>
    <w:rsid w:val="009163C8"/>
    <w:rsid w:val="00921409"/>
    <w:rsid w:val="009305EC"/>
    <w:rsid w:val="009308B8"/>
    <w:rsid w:val="009332D2"/>
    <w:rsid w:val="0093389F"/>
    <w:rsid w:val="009419E3"/>
    <w:rsid w:val="00945E94"/>
    <w:rsid w:val="0094742F"/>
    <w:rsid w:val="00977ECF"/>
    <w:rsid w:val="00984979"/>
    <w:rsid w:val="00986649"/>
    <w:rsid w:val="00993D79"/>
    <w:rsid w:val="009A176A"/>
    <w:rsid w:val="009A3F18"/>
    <w:rsid w:val="009A4310"/>
    <w:rsid w:val="009A534A"/>
    <w:rsid w:val="009B04CC"/>
    <w:rsid w:val="009B0521"/>
    <w:rsid w:val="009C24AD"/>
    <w:rsid w:val="009C480D"/>
    <w:rsid w:val="009C6C6F"/>
    <w:rsid w:val="009C7218"/>
    <w:rsid w:val="009D1DA2"/>
    <w:rsid w:val="009D3BE8"/>
    <w:rsid w:val="009D4EE8"/>
    <w:rsid w:val="009D6AF6"/>
    <w:rsid w:val="009E495C"/>
    <w:rsid w:val="009F5AAF"/>
    <w:rsid w:val="009F775A"/>
    <w:rsid w:val="00A038A0"/>
    <w:rsid w:val="00A0661F"/>
    <w:rsid w:val="00A1102B"/>
    <w:rsid w:val="00A114A9"/>
    <w:rsid w:val="00A14BE2"/>
    <w:rsid w:val="00A23C56"/>
    <w:rsid w:val="00A24820"/>
    <w:rsid w:val="00A3730E"/>
    <w:rsid w:val="00A41ADB"/>
    <w:rsid w:val="00A56F65"/>
    <w:rsid w:val="00A6125D"/>
    <w:rsid w:val="00A67E4E"/>
    <w:rsid w:val="00A723CE"/>
    <w:rsid w:val="00A7773C"/>
    <w:rsid w:val="00A844EC"/>
    <w:rsid w:val="00A872E1"/>
    <w:rsid w:val="00A959E3"/>
    <w:rsid w:val="00AA0756"/>
    <w:rsid w:val="00AA1404"/>
    <w:rsid w:val="00AA4421"/>
    <w:rsid w:val="00AB0F46"/>
    <w:rsid w:val="00AB406A"/>
    <w:rsid w:val="00AB630B"/>
    <w:rsid w:val="00AB69D1"/>
    <w:rsid w:val="00AC7DE8"/>
    <w:rsid w:val="00AD6279"/>
    <w:rsid w:val="00AD6A2E"/>
    <w:rsid w:val="00AE359D"/>
    <w:rsid w:val="00AF2D47"/>
    <w:rsid w:val="00B03034"/>
    <w:rsid w:val="00B058EE"/>
    <w:rsid w:val="00B210CB"/>
    <w:rsid w:val="00B2257B"/>
    <w:rsid w:val="00B25FED"/>
    <w:rsid w:val="00B32BBD"/>
    <w:rsid w:val="00B34D20"/>
    <w:rsid w:val="00B36B2C"/>
    <w:rsid w:val="00B3714B"/>
    <w:rsid w:val="00B46EC6"/>
    <w:rsid w:val="00B56B7A"/>
    <w:rsid w:val="00B56C10"/>
    <w:rsid w:val="00B57AC0"/>
    <w:rsid w:val="00B63289"/>
    <w:rsid w:val="00B640AE"/>
    <w:rsid w:val="00B7101F"/>
    <w:rsid w:val="00B73BF3"/>
    <w:rsid w:val="00B73EAD"/>
    <w:rsid w:val="00B77B6B"/>
    <w:rsid w:val="00B77EE8"/>
    <w:rsid w:val="00B87910"/>
    <w:rsid w:val="00BA7FB4"/>
    <w:rsid w:val="00BB3AE0"/>
    <w:rsid w:val="00BC1BEE"/>
    <w:rsid w:val="00BC367C"/>
    <w:rsid w:val="00BC4275"/>
    <w:rsid w:val="00BD0332"/>
    <w:rsid w:val="00BD2FC6"/>
    <w:rsid w:val="00BF2087"/>
    <w:rsid w:val="00BF6DB9"/>
    <w:rsid w:val="00C05F90"/>
    <w:rsid w:val="00C07F7B"/>
    <w:rsid w:val="00C10BDC"/>
    <w:rsid w:val="00C21652"/>
    <w:rsid w:val="00C24344"/>
    <w:rsid w:val="00C262C4"/>
    <w:rsid w:val="00C31B17"/>
    <w:rsid w:val="00C339CB"/>
    <w:rsid w:val="00C33DE5"/>
    <w:rsid w:val="00C34185"/>
    <w:rsid w:val="00C40C21"/>
    <w:rsid w:val="00C4723E"/>
    <w:rsid w:val="00C47CE3"/>
    <w:rsid w:val="00C61837"/>
    <w:rsid w:val="00C625DC"/>
    <w:rsid w:val="00C63355"/>
    <w:rsid w:val="00C716DF"/>
    <w:rsid w:val="00C81F3B"/>
    <w:rsid w:val="00C8360F"/>
    <w:rsid w:val="00C90B44"/>
    <w:rsid w:val="00C9653B"/>
    <w:rsid w:val="00CB16AE"/>
    <w:rsid w:val="00CB4085"/>
    <w:rsid w:val="00CB5BF5"/>
    <w:rsid w:val="00CB62CE"/>
    <w:rsid w:val="00CC1D9D"/>
    <w:rsid w:val="00CC77A1"/>
    <w:rsid w:val="00CC7B40"/>
    <w:rsid w:val="00CD2B0F"/>
    <w:rsid w:val="00CD5DFC"/>
    <w:rsid w:val="00CE0979"/>
    <w:rsid w:val="00CE3A82"/>
    <w:rsid w:val="00CE5655"/>
    <w:rsid w:val="00CE5FF7"/>
    <w:rsid w:val="00CF4CC9"/>
    <w:rsid w:val="00CF509F"/>
    <w:rsid w:val="00CF59F2"/>
    <w:rsid w:val="00CF62E0"/>
    <w:rsid w:val="00CF7CF7"/>
    <w:rsid w:val="00D00EE6"/>
    <w:rsid w:val="00D02CDB"/>
    <w:rsid w:val="00D161F1"/>
    <w:rsid w:val="00D2266F"/>
    <w:rsid w:val="00D23806"/>
    <w:rsid w:val="00D4407E"/>
    <w:rsid w:val="00D46C04"/>
    <w:rsid w:val="00D55BB3"/>
    <w:rsid w:val="00D621AD"/>
    <w:rsid w:val="00D635BD"/>
    <w:rsid w:val="00D77AAC"/>
    <w:rsid w:val="00D806E5"/>
    <w:rsid w:val="00D93D83"/>
    <w:rsid w:val="00DB17FE"/>
    <w:rsid w:val="00DB1CBD"/>
    <w:rsid w:val="00DB3237"/>
    <w:rsid w:val="00DC0EB7"/>
    <w:rsid w:val="00DC71E4"/>
    <w:rsid w:val="00DE4541"/>
    <w:rsid w:val="00DF1724"/>
    <w:rsid w:val="00DF54F3"/>
    <w:rsid w:val="00E02D32"/>
    <w:rsid w:val="00E035C4"/>
    <w:rsid w:val="00E0509E"/>
    <w:rsid w:val="00E0532C"/>
    <w:rsid w:val="00E14048"/>
    <w:rsid w:val="00E16577"/>
    <w:rsid w:val="00E20375"/>
    <w:rsid w:val="00E203F6"/>
    <w:rsid w:val="00E21D47"/>
    <w:rsid w:val="00E22A05"/>
    <w:rsid w:val="00E355EF"/>
    <w:rsid w:val="00E506A4"/>
    <w:rsid w:val="00E522C8"/>
    <w:rsid w:val="00E61393"/>
    <w:rsid w:val="00E6693F"/>
    <w:rsid w:val="00E734F0"/>
    <w:rsid w:val="00E762A6"/>
    <w:rsid w:val="00E81C9A"/>
    <w:rsid w:val="00E827F1"/>
    <w:rsid w:val="00E866C0"/>
    <w:rsid w:val="00E86A63"/>
    <w:rsid w:val="00E8726E"/>
    <w:rsid w:val="00E918B2"/>
    <w:rsid w:val="00E93AF5"/>
    <w:rsid w:val="00EA68F0"/>
    <w:rsid w:val="00EB1385"/>
    <w:rsid w:val="00EC20AF"/>
    <w:rsid w:val="00ED6526"/>
    <w:rsid w:val="00ED7DED"/>
    <w:rsid w:val="00EE4B94"/>
    <w:rsid w:val="00EF053B"/>
    <w:rsid w:val="00EF0E1E"/>
    <w:rsid w:val="00F22EF8"/>
    <w:rsid w:val="00F25E26"/>
    <w:rsid w:val="00F35105"/>
    <w:rsid w:val="00F35CD8"/>
    <w:rsid w:val="00F4551F"/>
    <w:rsid w:val="00F525B7"/>
    <w:rsid w:val="00F52DFC"/>
    <w:rsid w:val="00F5337B"/>
    <w:rsid w:val="00F57CD1"/>
    <w:rsid w:val="00F62078"/>
    <w:rsid w:val="00F65D41"/>
    <w:rsid w:val="00F77314"/>
    <w:rsid w:val="00F82D84"/>
    <w:rsid w:val="00F870A2"/>
    <w:rsid w:val="00F9104A"/>
    <w:rsid w:val="00F91DAC"/>
    <w:rsid w:val="00F941C9"/>
    <w:rsid w:val="00F943C0"/>
    <w:rsid w:val="00F9512C"/>
    <w:rsid w:val="00FA01AA"/>
    <w:rsid w:val="00FA13BE"/>
    <w:rsid w:val="00FA6B0C"/>
    <w:rsid w:val="00FB16DC"/>
    <w:rsid w:val="00FC0A72"/>
    <w:rsid w:val="00FC46E6"/>
    <w:rsid w:val="00FC4DAC"/>
    <w:rsid w:val="00FD309E"/>
    <w:rsid w:val="00FD7677"/>
    <w:rsid w:val="00FE5417"/>
    <w:rsid w:val="00FF3470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713E8"/>
  <w15:docId w15:val="{66EF6515-098A-4DD8-ADDC-8112B4E6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2">
    <w:name w:val="Body Text Indent 2"/>
    <w:basedOn w:val="Normal"/>
    <w:link w:val="Recuodecorpodetexto2Char"/>
    <w:semiHidden/>
    <w:unhideWhenUsed/>
    <w:rsid w:val="001F4AF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1F4AFE"/>
  </w:style>
  <w:style w:type="paragraph" w:styleId="Recuodecorpodetexto">
    <w:name w:val="Body Text Indent"/>
    <w:basedOn w:val="Normal"/>
    <w:link w:val="RecuodecorpodetextoChar"/>
    <w:unhideWhenUsed/>
    <w:rsid w:val="001F4A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1F4AFE"/>
  </w:style>
  <w:style w:type="paragraph" w:customStyle="1" w:styleId="Default">
    <w:name w:val="Default"/>
    <w:rsid w:val="001F4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360F"/>
    <w:pPr>
      <w:ind w:left="720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B34D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4CBBF-D77C-4B38-9CA2-43D1E086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278</TotalTime>
  <Pages>3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SELETIVO SIMPLIFICADO Nº 004/2023</dc:title>
  <dc:creator>Usuário do Windows</dc:creator>
  <cp:lastModifiedBy>Marcos Douglas E. Machado</cp:lastModifiedBy>
  <cp:revision>9</cp:revision>
  <cp:lastPrinted>2023-06-21T11:59:00Z</cp:lastPrinted>
  <dcterms:created xsi:type="dcterms:W3CDTF">2023-06-20T13:12:00Z</dcterms:created>
  <dcterms:modified xsi:type="dcterms:W3CDTF">2023-06-21T11:59:00Z</dcterms:modified>
</cp:coreProperties>
</file>