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A646" w14:textId="77777777" w:rsidR="00F25E26" w:rsidRDefault="00F25E26" w:rsidP="00F25E26">
      <w:pPr>
        <w:jc w:val="center"/>
        <w:rPr>
          <w:rFonts w:ascii="Arial" w:hAnsi="Arial" w:cs="Arial"/>
          <w:b/>
        </w:rPr>
      </w:pPr>
    </w:p>
    <w:p w14:paraId="395BC2B8" w14:textId="5CC4B813" w:rsidR="00F25E26" w:rsidRDefault="00F25E26" w:rsidP="00F25E26">
      <w:pPr>
        <w:jc w:val="center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PROCESSO SELETIVO SIMPLIFICADO Nº </w:t>
      </w:r>
      <w:r w:rsidR="00B670FB">
        <w:rPr>
          <w:rFonts w:ascii="Arial" w:hAnsi="Arial" w:cs="Arial"/>
          <w:b/>
        </w:rPr>
        <w:t>06/</w:t>
      </w:r>
      <w:r w:rsidRPr="004227F1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</w:t>
      </w:r>
      <w:r w:rsidR="00EF14C7">
        <w:rPr>
          <w:rFonts w:ascii="Arial" w:hAnsi="Arial" w:cs="Arial"/>
          <w:b/>
        </w:rPr>
        <w:t>2</w:t>
      </w:r>
    </w:p>
    <w:p w14:paraId="70AC1A92" w14:textId="77777777" w:rsidR="004E08BC" w:rsidRDefault="004E08BC" w:rsidP="00F25E26">
      <w:pPr>
        <w:jc w:val="center"/>
        <w:rPr>
          <w:rFonts w:ascii="Arial" w:hAnsi="Arial" w:cs="Arial"/>
          <w:b/>
        </w:rPr>
      </w:pPr>
    </w:p>
    <w:p w14:paraId="158457E4" w14:textId="76CF1858" w:rsidR="004E08BC" w:rsidRPr="004227F1" w:rsidRDefault="004E08BC" w:rsidP="00F25E2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EDITAL Nº 01/202</w:t>
      </w:r>
      <w:r w:rsidR="00EF14C7">
        <w:rPr>
          <w:rFonts w:ascii="Arial" w:hAnsi="Arial" w:cs="Arial"/>
          <w:b/>
        </w:rPr>
        <w:t>2</w:t>
      </w:r>
    </w:p>
    <w:p w14:paraId="1049E197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6C06BEB5" w14:textId="478685FE" w:rsidR="00F25E26" w:rsidRPr="004227F1" w:rsidRDefault="00D2565F" w:rsidP="00F25E2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9CF274E" w14:textId="0AFED068" w:rsidR="00F25E26" w:rsidRPr="004227F1" w:rsidRDefault="004E08BC" w:rsidP="00F25E2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ADEMAR DALBOSCO</w:t>
      </w:r>
      <w:r w:rsidR="00F25E26" w:rsidRPr="004227F1">
        <w:rPr>
          <w:rFonts w:ascii="Arial" w:hAnsi="Arial" w:cs="Arial"/>
        </w:rPr>
        <w:t xml:space="preserve">, Prefeito Municipal de Laguna Carapã – MS, no uso de suas atribuições legais que lhe confere a Lei Orgânica e amparado na Lei Municipal n. 422/2013 de 15.03.2013, faz </w:t>
      </w:r>
      <w:r w:rsidR="00F25E26" w:rsidRPr="00C33DE5">
        <w:rPr>
          <w:rFonts w:ascii="Arial" w:hAnsi="Arial" w:cs="Arial"/>
        </w:rPr>
        <w:t>saber que estão abertas as inscrições para o Processo Seletivo Simplificado para os cargos relacionados no Item 2 deste edital, para contratação em caráter temporário</w:t>
      </w:r>
      <w:r w:rsidR="00C33DE5" w:rsidRPr="00C33DE5">
        <w:rPr>
          <w:rFonts w:ascii="Arial" w:hAnsi="Arial" w:cs="Arial"/>
        </w:rPr>
        <w:t xml:space="preserve"> e cadastro de reserva</w:t>
      </w:r>
      <w:r w:rsidR="00F25E26" w:rsidRPr="004227F1">
        <w:rPr>
          <w:rFonts w:ascii="Arial" w:hAnsi="Arial" w:cs="Arial"/>
        </w:rPr>
        <w:t xml:space="preserve"> </w:t>
      </w:r>
      <w:r w:rsidR="00895D46">
        <w:rPr>
          <w:rFonts w:ascii="Arial" w:hAnsi="Arial" w:cs="Arial"/>
        </w:rPr>
        <w:t xml:space="preserve">(C.R.) </w:t>
      </w:r>
      <w:r w:rsidR="00F25E26" w:rsidRPr="004227F1">
        <w:rPr>
          <w:rFonts w:ascii="Arial" w:hAnsi="Arial" w:cs="Arial"/>
        </w:rPr>
        <w:t xml:space="preserve">conforme a demanda do Município de Laguna Carapã – MS. </w:t>
      </w:r>
    </w:p>
    <w:p w14:paraId="7B23B76B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24408D24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1. DAS DISPOSIÇÕES PRELIMINARES</w:t>
      </w:r>
    </w:p>
    <w:p w14:paraId="5B736EED" w14:textId="4F384CF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1.1 - O Processo Seletivo Simplificado será regido por este Edital e coordenado por Comissão </w:t>
      </w:r>
      <w:r w:rsidRPr="00010E8B">
        <w:rPr>
          <w:rFonts w:ascii="Arial" w:hAnsi="Arial" w:cs="Arial"/>
        </w:rPr>
        <w:t>Específica, constituída por 0</w:t>
      </w:r>
      <w:r w:rsidR="00FF06D3">
        <w:rPr>
          <w:rFonts w:ascii="Arial" w:hAnsi="Arial" w:cs="Arial"/>
        </w:rPr>
        <w:t>3</w:t>
      </w:r>
      <w:r w:rsidRPr="00010E8B">
        <w:rPr>
          <w:rFonts w:ascii="Arial" w:hAnsi="Arial" w:cs="Arial"/>
        </w:rPr>
        <w:t xml:space="preserve"> (</w:t>
      </w:r>
      <w:r w:rsidR="00FF06D3">
        <w:rPr>
          <w:rFonts w:ascii="Arial" w:hAnsi="Arial" w:cs="Arial"/>
        </w:rPr>
        <w:t>três</w:t>
      </w:r>
      <w:r w:rsidR="007208C2" w:rsidRPr="00010E8B">
        <w:rPr>
          <w:rFonts w:ascii="Arial" w:hAnsi="Arial" w:cs="Arial"/>
        </w:rPr>
        <w:t>)</w:t>
      </w:r>
      <w:r w:rsidRPr="00010E8B">
        <w:rPr>
          <w:rFonts w:ascii="Arial" w:hAnsi="Arial" w:cs="Arial"/>
        </w:rPr>
        <w:t xml:space="preserve"> representantes do quadro de servidores do Município, designada </w:t>
      </w:r>
      <w:r w:rsidRPr="008278DD">
        <w:rPr>
          <w:rFonts w:ascii="Arial" w:hAnsi="Arial" w:cs="Arial"/>
        </w:rPr>
        <w:t xml:space="preserve">pelo Prefeito Municipal, por meio da Portaria </w:t>
      </w:r>
      <w:r w:rsidR="00CF7CF7" w:rsidRPr="008278DD">
        <w:rPr>
          <w:rFonts w:ascii="Arial" w:hAnsi="Arial" w:cs="Arial"/>
        </w:rPr>
        <w:t xml:space="preserve">GP/PMLC </w:t>
      </w:r>
      <w:r w:rsidRPr="008278DD">
        <w:rPr>
          <w:rFonts w:ascii="Arial" w:hAnsi="Arial" w:cs="Arial"/>
        </w:rPr>
        <w:t xml:space="preserve">n⁰ </w:t>
      </w:r>
      <w:r w:rsidR="004C5A72" w:rsidRPr="008278DD">
        <w:rPr>
          <w:rFonts w:ascii="Arial" w:hAnsi="Arial" w:cs="Arial"/>
        </w:rPr>
        <w:t>4</w:t>
      </w:r>
      <w:r w:rsidR="00FF06D3">
        <w:rPr>
          <w:rFonts w:ascii="Arial" w:hAnsi="Arial" w:cs="Arial"/>
        </w:rPr>
        <w:t>71</w:t>
      </w:r>
      <w:r w:rsidR="00EF14C7" w:rsidRPr="008278DD">
        <w:rPr>
          <w:rFonts w:ascii="Arial" w:hAnsi="Arial" w:cs="Arial"/>
        </w:rPr>
        <w:t>/2022</w:t>
      </w:r>
      <w:r w:rsidRPr="008278DD">
        <w:rPr>
          <w:rFonts w:ascii="Arial" w:hAnsi="Arial" w:cs="Arial"/>
        </w:rPr>
        <w:t xml:space="preserve"> de </w:t>
      </w:r>
      <w:r w:rsidR="004C5A72" w:rsidRPr="008278DD">
        <w:rPr>
          <w:rFonts w:ascii="Arial" w:hAnsi="Arial" w:cs="Arial"/>
        </w:rPr>
        <w:t>1</w:t>
      </w:r>
      <w:r w:rsidR="00FF06D3">
        <w:rPr>
          <w:rFonts w:ascii="Arial" w:hAnsi="Arial" w:cs="Arial"/>
        </w:rPr>
        <w:t>7</w:t>
      </w:r>
      <w:r w:rsidR="004C5A72" w:rsidRPr="008278DD">
        <w:rPr>
          <w:rFonts w:ascii="Arial" w:hAnsi="Arial" w:cs="Arial"/>
        </w:rPr>
        <w:t xml:space="preserve"> de novembro</w:t>
      </w:r>
      <w:r w:rsidRPr="008278DD">
        <w:rPr>
          <w:rFonts w:ascii="Arial" w:hAnsi="Arial" w:cs="Arial"/>
        </w:rPr>
        <w:t xml:space="preserve"> de 202</w:t>
      </w:r>
      <w:r w:rsidR="00EF14C7" w:rsidRPr="008278DD">
        <w:rPr>
          <w:rFonts w:ascii="Arial" w:hAnsi="Arial" w:cs="Arial"/>
        </w:rPr>
        <w:t>2</w:t>
      </w:r>
      <w:r w:rsidRPr="008278DD">
        <w:rPr>
          <w:rFonts w:ascii="Arial" w:hAnsi="Arial" w:cs="Arial"/>
        </w:rPr>
        <w:t>.</w:t>
      </w:r>
    </w:p>
    <w:p w14:paraId="7673538F" w14:textId="1A232C16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1.2 - Os candidatos serão selecionados para atuar </w:t>
      </w:r>
      <w:r w:rsidR="003400F1">
        <w:rPr>
          <w:rFonts w:ascii="Arial" w:hAnsi="Arial" w:cs="Arial"/>
        </w:rPr>
        <w:t>no Município</w:t>
      </w:r>
      <w:r w:rsidRPr="004227F1">
        <w:rPr>
          <w:rFonts w:ascii="Arial" w:hAnsi="Arial" w:cs="Arial"/>
        </w:rPr>
        <w:t>, com carga horária s</w:t>
      </w:r>
      <w:r w:rsidR="00C4723E">
        <w:rPr>
          <w:rFonts w:ascii="Arial" w:hAnsi="Arial" w:cs="Arial"/>
        </w:rPr>
        <w:t>emanal</w:t>
      </w:r>
      <w:r w:rsidRPr="004227F1">
        <w:rPr>
          <w:rFonts w:ascii="Arial" w:hAnsi="Arial" w:cs="Arial"/>
        </w:rPr>
        <w:t xml:space="preserve"> estabelecid</w:t>
      </w:r>
      <w:r w:rsidR="00C4723E">
        <w:rPr>
          <w:rFonts w:ascii="Arial" w:hAnsi="Arial" w:cs="Arial"/>
        </w:rPr>
        <w:t>a</w:t>
      </w:r>
      <w:r w:rsidRPr="004227F1">
        <w:rPr>
          <w:rFonts w:ascii="Arial" w:hAnsi="Arial" w:cs="Arial"/>
        </w:rPr>
        <w:t xml:space="preserve"> pelo Plano de Cargos </w:t>
      </w:r>
      <w:r w:rsidR="00C4723E">
        <w:rPr>
          <w:rFonts w:ascii="Arial" w:hAnsi="Arial" w:cs="Arial"/>
        </w:rPr>
        <w:t>e Remunerações</w:t>
      </w:r>
      <w:r w:rsidRPr="004227F1">
        <w:rPr>
          <w:rFonts w:ascii="Arial" w:hAnsi="Arial" w:cs="Arial"/>
        </w:rPr>
        <w:t xml:space="preserve"> para cada cargo. </w:t>
      </w:r>
    </w:p>
    <w:p w14:paraId="41599082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1.3 - Os candidatos às vagas devem atender aos pré-requisitos definidos no Item 2 deste Edital, de acordo com a exigência do cargo. </w:t>
      </w:r>
    </w:p>
    <w:p w14:paraId="240992EF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1E56AE26" w14:textId="77777777" w:rsidR="00F25E26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2. DA DISTRIBUIÇÃO E HABILITAÇÃO EXIGIDA</w:t>
      </w:r>
    </w:p>
    <w:p w14:paraId="7E639AAD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276"/>
        <w:gridCol w:w="851"/>
        <w:gridCol w:w="992"/>
        <w:gridCol w:w="2977"/>
        <w:gridCol w:w="992"/>
      </w:tblGrid>
      <w:tr w:rsidR="000E3098" w:rsidRPr="004227F1" w14:paraId="3B1962B0" w14:textId="77777777" w:rsidTr="00EB225B">
        <w:trPr>
          <w:trHeight w:val="444"/>
        </w:trPr>
        <w:tc>
          <w:tcPr>
            <w:tcW w:w="993" w:type="dxa"/>
            <w:shd w:val="clear" w:color="auto" w:fill="D9D9D9"/>
            <w:vAlign w:val="center"/>
          </w:tcPr>
          <w:p w14:paraId="2D31E559" w14:textId="77777777" w:rsidR="00EB225B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 xml:space="preserve">Código </w:t>
            </w:r>
          </w:p>
          <w:p w14:paraId="4E31EBDD" w14:textId="26C34B71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do cargo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6C32516D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Cargo/área de atuação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616AC220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Local do município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7A62575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Vagas</w:t>
            </w:r>
          </w:p>
        </w:tc>
        <w:tc>
          <w:tcPr>
            <w:tcW w:w="992" w:type="dxa"/>
            <w:shd w:val="clear" w:color="auto" w:fill="D9D9D9"/>
          </w:tcPr>
          <w:p w14:paraId="1BF7DF8F" w14:textId="77777777" w:rsidR="00F25E26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Carga </w:t>
            </w:r>
          </w:p>
          <w:p w14:paraId="0F483390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Horária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5FEEE125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Pré-requisitos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6A402D5E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Venc. Base</w:t>
            </w:r>
          </w:p>
        </w:tc>
      </w:tr>
      <w:tr w:rsidR="00B95279" w:rsidRPr="004227F1" w14:paraId="5B7C4119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1A755810" w14:textId="48DA5252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2C01B55" w14:textId="1C4E5CA7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1º ao 5º ano do Ensino Fundamental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EE5443A" w14:textId="6A2156F7" w:rsidR="00B95279" w:rsidRPr="004227F1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C772F52" w14:textId="3F40C936" w:rsidR="00B95279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14:paraId="7569FAF1" w14:textId="77777777" w:rsidR="00B95279" w:rsidRDefault="00B95279" w:rsidP="00D83AC5">
            <w:pPr>
              <w:rPr>
                <w:rFonts w:ascii="Arial" w:hAnsi="Arial" w:cs="Arial"/>
              </w:rPr>
            </w:pPr>
          </w:p>
          <w:p w14:paraId="035F5D38" w14:textId="4FD9D697" w:rsidR="00B95279" w:rsidRDefault="00B95279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C87EDB4" w14:textId="7D58CAA9" w:rsidR="00B95279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 de Graduação de Licenciatura Plena com habilitação em séries iniciais do Ensino Fundamental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5B713B9" w14:textId="5DEBFD12" w:rsidR="00B95279" w:rsidRDefault="00B95279" w:rsidP="00D83A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B95279" w:rsidRPr="004227F1" w14:paraId="5DA7D86F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5086F14A" w14:textId="0B270EEB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3E37A59" w14:textId="6CF80223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Língua Portuguesa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8D999B3" w14:textId="10FD9DA1" w:rsidR="00B95279" w:rsidRPr="004227F1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EEA3B0C" w14:textId="276EF013" w:rsidR="00B95279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1B2D4F9F" w14:textId="77777777" w:rsidR="00895D46" w:rsidRDefault="00895D46" w:rsidP="00D83AC5">
            <w:pPr>
              <w:rPr>
                <w:rFonts w:ascii="Arial" w:hAnsi="Arial" w:cs="Arial"/>
              </w:rPr>
            </w:pPr>
          </w:p>
          <w:p w14:paraId="3AE81F17" w14:textId="6C8DE8EA" w:rsidR="00B95279" w:rsidRDefault="00B95279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5FD8620" w14:textId="5F39C9EF" w:rsidR="00B95279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A0F727D" w14:textId="6E67FD18" w:rsidR="00B95279" w:rsidRDefault="00B95279" w:rsidP="00D83A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B95279" w:rsidRPr="004227F1" w14:paraId="0522A019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240CDAB1" w14:textId="5D89A9B5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C2E6C87" w14:textId="32FACA75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Matemática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C0641AC" w14:textId="28DB9827" w:rsidR="00B95279" w:rsidRPr="004227F1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7123A07" w14:textId="4F68289E" w:rsidR="00B95279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21646424" w14:textId="77777777" w:rsidR="00895D46" w:rsidRDefault="00895D46" w:rsidP="00D83AC5">
            <w:pPr>
              <w:rPr>
                <w:rFonts w:ascii="Arial" w:hAnsi="Arial" w:cs="Arial"/>
              </w:rPr>
            </w:pPr>
          </w:p>
          <w:p w14:paraId="7148F083" w14:textId="34544EEB" w:rsidR="00B95279" w:rsidRDefault="00B95279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163FC6DB" w14:textId="4704C3E5" w:rsidR="00B95279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7BC7D60" w14:textId="764ACD5A" w:rsidR="00B95279" w:rsidRDefault="00B95279" w:rsidP="00D83A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B95279" w:rsidRPr="004227F1" w14:paraId="305F59C9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2B420ECD" w14:textId="5504470B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03E99A1" w14:textId="518C0CBC" w:rsidR="00B95279" w:rsidRDefault="00B95279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História</w:t>
            </w:r>
            <w:r w:rsidR="00895D46">
              <w:rPr>
                <w:rFonts w:ascii="Arial" w:hAnsi="Arial" w:cs="Arial"/>
                <w:color w:val="000000"/>
              </w:rPr>
              <w:t xml:space="preserve"> (C.R.)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C987016" w14:textId="31E88FE1" w:rsidR="00B95279" w:rsidRPr="004227F1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F10B11E" w14:textId="743DF046" w:rsidR="00B95279" w:rsidRDefault="00B95279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13DF7EC2" w14:textId="77777777" w:rsidR="00895D46" w:rsidRDefault="00895D46" w:rsidP="00D83AC5">
            <w:pPr>
              <w:rPr>
                <w:rFonts w:ascii="Arial" w:hAnsi="Arial" w:cs="Arial"/>
              </w:rPr>
            </w:pPr>
          </w:p>
          <w:p w14:paraId="5E679D6B" w14:textId="23627998" w:rsidR="00B95279" w:rsidRDefault="00B95279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80F03B0" w14:textId="1CDBFB84" w:rsidR="00B95279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30D4D69" w14:textId="3EF0959E" w:rsidR="00B95279" w:rsidRDefault="00617C44" w:rsidP="00D83A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617C44" w:rsidRPr="004227F1" w14:paraId="64729E4B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442E4E9F" w14:textId="1C2F9BF5" w:rsidR="00617C44" w:rsidRDefault="00617C44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F8AF225" w14:textId="04D1710D" w:rsidR="00617C44" w:rsidRDefault="00617C44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Física</w:t>
            </w:r>
            <w:r w:rsidR="00895D46">
              <w:rPr>
                <w:rFonts w:ascii="Arial" w:hAnsi="Arial" w:cs="Arial"/>
                <w:color w:val="000000"/>
              </w:rPr>
              <w:t xml:space="preserve"> (C.R.)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0783AC0" w14:textId="53F364FF" w:rsidR="00617C44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F72B244" w14:textId="4946DEFD" w:rsidR="00617C44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992" w:type="dxa"/>
            <w:shd w:val="clear" w:color="auto" w:fill="FFFFFF"/>
          </w:tcPr>
          <w:p w14:paraId="4AD0CDA8" w14:textId="77777777" w:rsidR="00895D46" w:rsidRDefault="00895D46" w:rsidP="00D83AC5">
            <w:pPr>
              <w:rPr>
                <w:rFonts w:ascii="Arial" w:hAnsi="Arial" w:cs="Arial"/>
              </w:rPr>
            </w:pPr>
          </w:p>
          <w:p w14:paraId="5E2D9E5D" w14:textId="000E9758" w:rsidR="00617C44" w:rsidRDefault="00617C44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17213074" w14:textId="3B6905C5" w:rsidR="00617C44" w:rsidRDefault="007E6F68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F4C7D5F" w14:textId="4F1944C9" w:rsidR="00617C44" w:rsidRDefault="00617C44" w:rsidP="00617C4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617C44" w:rsidRPr="004227F1" w14:paraId="79BC0B31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0E35E569" w14:textId="29D57914" w:rsidR="00617C44" w:rsidRDefault="007E6F68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44AEB1EE" w14:textId="71EAB0A6" w:rsidR="00617C44" w:rsidRDefault="00617C44" w:rsidP="00D83AC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Geografia</w:t>
            </w:r>
            <w:r w:rsidR="00895D46">
              <w:rPr>
                <w:rFonts w:ascii="Arial" w:hAnsi="Arial" w:cs="Arial"/>
                <w:color w:val="000000"/>
              </w:rPr>
              <w:t xml:space="preserve"> (C.R.)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CECC78E" w14:textId="2120753C" w:rsidR="00617C44" w:rsidRPr="004227F1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2B09975" w14:textId="033848E0" w:rsidR="00617C44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03EFDE80" w14:textId="77777777" w:rsidR="00AE2D2B" w:rsidRDefault="00AE2D2B" w:rsidP="00D83AC5">
            <w:pPr>
              <w:rPr>
                <w:rFonts w:ascii="Arial" w:hAnsi="Arial" w:cs="Arial"/>
              </w:rPr>
            </w:pPr>
          </w:p>
          <w:p w14:paraId="6BFBF58B" w14:textId="1BD98C80" w:rsidR="00617C44" w:rsidRDefault="00617C44" w:rsidP="00D83A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3C07BFBF" w14:textId="3E4CA9D4" w:rsidR="00617C44" w:rsidRDefault="00617C44" w:rsidP="00D83A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053CBBF" w14:textId="091056ED" w:rsidR="00617C44" w:rsidRDefault="00617C44" w:rsidP="00D83AC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617C44" w:rsidRPr="004227F1" w14:paraId="3F759E7F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79AB3754" w14:textId="0380F8EB" w:rsidR="00617C44" w:rsidRDefault="007E6F68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8769C22" w14:textId="355489B7" w:rsidR="00617C44" w:rsidRDefault="00617C44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Professor de Educação Artística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9509FB1" w14:textId="073408DA" w:rsidR="00617C44" w:rsidRPr="004227F1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50B0CE2" w14:textId="72443EBA" w:rsidR="00617C44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992" w:type="dxa"/>
            <w:shd w:val="clear" w:color="auto" w:fill="FFFFFF"/>
          </w:tcPr>
          <w:p w14:paraId="3F2753DD" w14:textId="77777777" w:rsidR="00617C44" w:rsidRDefault="00617C44" w:rsidP="00617C44">
            <w:pPr>
              <w:rPr>
                <w:rFonts w:ascii="Arial" w:hAnsi="Arial" w:cs="Arial"/>
              </w:rPr>
            </w:pPr>
          </w:p>
          <w:p w14:paraId="73FA3428" w14:textId="62C92D82" w:rsidR="00617C44" w:rsidRDefault="00617C44" w:rsidP="00617C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60AFDE9C" w14:textId="5AE3C777" w:rsidR="00617C44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5FBFF15" w14:textId="6F680801" w:rsidR="00617C44" w:rsidRDefault="00617C44" w:rsidP="00617C4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617C44" w:rsidRPr="004227F1" w14:paraId="5832CC68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7F25449D" w14:textId="14CC319D" w:rsidR="00617C44" w:rsidRDefault="007E6F68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3C63551" w14:textId="3F6645AE" w:rsidR="00617C44" w:rsidRDefault="00617C44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Ciências</w:t>
            </w:r>
            <w:r w:rsidR="00895D46">
              <w:rPr>
                <w:rFonts w:ascii="Arial" w:hAnsi="Arial" w:cs="Arial"/>
                <w:color w:val="000000"/>
              </w:rPr>
              <w:t xml:space="preserve"> (C.R.)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5F84F0C" w14:textId="6F385343" w:rsidR="00617C44" w:rsidRPr="004227F1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1FD6B68" w14:textId="5EDF2255" w:rsidR="00617C44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3134ED6C" w14:textId="77777777" w:rsidR="00617C44" w:rsidRDefault="00617C44" w:rsidP="00617C44">
            <w:pPr>
              <w:rPr>
                <w:rFonts w:ascii="Arial" w:hAnsi="Arial" w:cs="Arial"/>
              </w:rPr>
            </w:pPr>
          </w:p>
          <w:p w14:paraId="020E4BED" w14:textId="56851A34" w:rsidR="00617C44" w:rsidRDefault="00617C44" w:rsidP="00617C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9838016" w14:textId="4B4B3227" w:rsidR="00617C44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4D5C6A7" w14:textId="1ECFE646" w:rsidR="00617C44" w:rsidRDefault="00617C44" w:rsidP="00617C4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617C44" w:rsidRPr="004227F1" w14:paraId="15F40845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57EBD739" w14:textId="15393EA7" w:rsidR="00617C44" w:rsidRPr="00AE2D2B" w:rsidRDefault="00895D46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DAC8505" w14:textId="6FEDE883" w:rsidR="00617C44" w:rsidRPr="00AE2D2B" w:rsidRDefault="00617C44" w:rsidP="00617C44">
            <w:pPr>
              <w:jc w:val="center"/>
              <w:rPr>
                <w:rFonts w:ascii="Arial" w:hAnsi="Arial" w:cs="Arial"/>
                <w:color w:val="000000"/>
              </w:rPr>
            </w:pPr>
            <w:r w:rsidRPr="00AE2D2B">
              <w:rPr>
                <w:rFonts w:ascii="Arial" w:hAnsi="Arial" w:cs="Arial"/>
                <w:color w:val="000000"/>
              </w:rPr>
              <w:t>Professor de Apoio Educacional – Libras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E77C618" w14:textId="77777777" w:rsidR="00617C44" w:rsidRPr="00AE2D2B" w:rsidRDefault="00617C44" w:rsidP="00617C44">
            <w:pPr>
              <w:jc w:val="center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3F73FD0" w14:textId="7F37CCB5" w:rsidR="00617C44" w:rsidRPr="00AE2D2B" w:rsidRDefault="00617C44" w:rsidP="00617C44">
            <w:pPr>
              <w:jc w:val="center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0</w:t>
            </w:r>
            <w:r w:rsidR="00AE2D2B" w:rsidRPr="00AE2D2B"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shd w:val="clear" w:color="auto" w:fill="FFFFFF"/>
          </w:tcPr>
          <w:p w14:paraId="63BCE35E" w14:textId="77777777" w:rsidR="00617C44" w:rsidRPr="00AE2D2B" w:rsidRDefault="00617C44" w:rsidP="00617C44">
            <w:pPr>
              <w:rPr>
                <w:rFonts w:ascii="Arial" w:hAnsi="Arial" w:cs="Arial"/>
              </w:rPr>
            </w:pPr>
          </w:p>
          <w:p w14:paraId="7F57F822" w14:textId="3C6C727C" w:rsidR="00617C44" w:rsidRPr="00AE2D2B" w:rsidRDefault="00617C44" w:rsidP="00617C44">
            <w:pPr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6CD72DEE" w14:textId="5DF4617F" w:rsidR="00617C44" w:rsidRPr="00AE2D2B" w:rsidRDefault="00617C44" w:rsidP="00617C44">
            <w:pPr>
              <w:jc w:val="center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Habilitação em nível superior, licenciatura plena acrescido de especialização em libras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609EDC9" w14:textId="6501C392" w:rsidR="00617C44" w:rsidRPr="004227F1" w:rsidRDefault="00617C44" w:rsidP="00617C44">
            <w:pPr>
              <w:jc w:val="right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  <w:sz w:val="18"/>
                <w:szCs w:val="18"/>
              </w:rPr>
              <w:t>2.436,05</w:t>
            </w:r>
          </w:p>
        </w:tc>
      </w:tr>
      <w:tr w:rsidR="00617C44" w:rsidRPr="004227F1" w14:paraId="7CB476DA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38BE0CC9" w14:textId="436D76D5" w:rsidR="00617C44" w:rsidRDefault="00895D46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DFD47D2" w14:textId="613FF89C" w:rsidR="00617C44" w:rsidRDefault="00617C44" w:rsidP="00617C4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Professor de </w:t>
            </w:r>
            <w:r w:rsidR="00BE04AC">
              <w:rPr>
                <w:rFonts w:ascii="Arial" w:hAnsi="Arial" w:cs="Arial"/>
                <w:color w:val="000000"/>
              </w:rPr>
              <w:t>Educação Especial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8B92419" w14:textId="3F81EA53" w:rsidR="00617C44" w:rsidRPr="004227F1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1AAA0A2" w14:textId="234F3472" w:rsidR="00617C44" w:rsidRPr="004227F1" w:rsidRDefault="00617C44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992" w:type="dxa"/>
            <w:shd w:val="clear" w:color="auto" w:fill="FFFFFF"/>
          </w:tcPr>
          <w:p w14:paraId="2881E447" w14:textId="77777777" w:rsidR="00617C44" w:rsidRDefault="00617C44" w:rsidP="00617C44">
            <w:pPr>
              <w:rPr>
                <w:rFonts w:ascii="Arial" w:hAnsi="Arial" w:cs="Arial"/>
              </w:rPr>
            </w:pPr>
          </w:p>
          <w:p w14:paraId="69E1409D" w14:textId="666CA134" w:rsidR="00617C44" w:rsidRDefault="00617C44" w:rsidP="00617C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178B81B" w14:textId="168D6E5E" w:rsidR="00617C44" w:rsidRDefault="00BE04AC" w:rsidP="00617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em Pedagogia de Nível Superior acrescidos de Especialização em Educação Especial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F3B9AF6" w14:textId="2E89A86E" w:rsidR="00617C44" w:rsidRDefault="00617C44" w:rsidP="00617C4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2.436,05</w:t>
            </w:r>
          </w:p>
        </w:tc>
      </w:tr>
      <w:tr w:rsidR="007E6F68" w:rsidRPr="004227F1" w14:paraId="0B4D71F8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736BCB29" w14:textId="6BC02057" w:rsidR="007E6F68" w:rsidRDefault="00895D46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95DEC0B" w14:textId="5CD2EB94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Infantil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335171E" w14:textId="13E8197A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6C4D1C8" w14:textId="354A66A6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14:paraId="24AD70CC" w14:textId="77777777" w:rsidR="00AE2D2B" w:rsidRDefault="00AE2D2B" w:rsidP="007E6F68">
            <w:pPr>
              <w:rPr>
                <w:rFonts w:ascii="Arial" w:hAnsi="Arial" w:cs="Arial"/>
              </w:rPr>
            </w:pPr>
          </w:p>
          <w:p w14:paraId="57B0D779" w14:textId="228A09FA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3647136D" w14:textId="6727E38B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 de Graduação de Licenciatura Plena com habilitação em Educação Infantil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C10799" w14:textId="2D28233D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7E6F68" w:rsidRPr="004227F1" w14:paraId="735CBDEF" w14:textId="77777777" w:rsidTr="00EB225B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065E42DA" w14:textId="44A59521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895D46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9375EE3" w14:textId="01844DA3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1º ao 5º ano do Ensino Fundamental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C7FCCAF" w14:textId="4788F369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</w:t>
            </w:r>
          </w:p>
          <w:p w14:paraId="0C40256D" w14:textId="2F702673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RURAL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3E87CD9" w14:textId="0E991CA3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992" w:type="dxa"/>
            <w:shd w:val="clear" w:color="auto" w:fill="FFFFFF"/>
          </w:tcPr>
          <w:p w14:paraId="768DA6E4" w14:textId="77777777" w:rsidR="007E6F68" w:rsidRDefault="007E6F68" w:rsidP="007E6F68">
            <w:pPr>
              <w:rPr>
                <w:rFonts w:ascii="Arial" w:hAnsi="Arial" w:cs="Arial"/>
              </w:rPr>
            </w:pPr>
          </w:p>
          <w:p w14:paraId="590A57CA" w14:textId="334880D3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CD6BABE" w14:textId="7F82EC33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 de Graduação de Licenciatura Plena com habilitação em séries iniciais do Ensino Fundamental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4C70D79" w14:textId="5CAC60A7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7E6F68" w:rsidRPr="004227F1" w14:paraId="114D3091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3F5933C9" w14:textId="23B03693" w:rsidR="007E6F68" w:rsidRDefault="00895D46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C248B5C" w14:textId="62AE4CFE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Indígena I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10328C9" w14:textId="32B13C67" w:rsidR="007E6F68" w:rsidRPr="004227F1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ALDEIA JACARÉ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1404AC2" w14:textId="41BFACD4" w:rsidR="007E6F68" w:rsidRPr="004227F1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992" w:type="dxa"/>
            <w:shd w:val="clear" w:color="auto" w:fill="FFFFFF"/>
          </w:tcPr>
          <w:p w14:paraId="4A80E6F8" w14:textId="77777777" w:rsidR="007E6F68" w:rsidRDefault="007E6F68" w:rsidP="007E6F68">
            <w:pPr>
              <w:rPr>
                <w:rFonts w:ascii="Arial" w:hAnsi="Arial" w:cs="Arial"/>
              </w:rPr>
            </w:pPr>
          </w:p>
          <w:p w14:paraId="5812510E" w14:textId="77777777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51BC5D74" w14:textId="08C430E3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Magistério Indígena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259FD0A" w14:textId="348DCDDD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1.715,51</w:t>
            </w:r>
          </w:p>
        </w:tc>
      </w:tr>
      <w:tr w:rsidR="007E6F68" w:rsidRPr="004227F1" w14:paraId="03C20C03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40DBBF49" w14:textId="3C8AE5BD" w:rsidR="007E6F68" w:rsidRDefault="00895D46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494637EC" w14:textId="48CB4F32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Indígena I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5DC41DC" w14:textId="3E612D93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ALDEIA GUAIMBÉ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DD768B2" w14:textId="2915BD50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992" w:type="dxa"/>
            <w:shd w:val="clear" w:color="auto" w:fill="FFFFFF"/>
          </w:tcPr>
          <w:p w14:paraId="1A7B2C83" w14:textId="77777777" w:rsidR="007E6F68" w:rsidRDefault="007E6F68" w:rsidP="007E6F68">
            <w:pPr>
              <w:rPr>
                <w:rFonts w:ascii="Arial" w:hAnsi="Arial" w:cs="Arial"/>
              </w:rPr>
            </w:pPr>
          </w:p>
          <w:p w14:paraId="1BD82AFD" w14:textId="02675F28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EF5F9D6" w14:textId="4DEE3065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Habilitação Específica em Magistério Indígena 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D7E5CFC" w14:textId="4C7BF63F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1.715,51</w:t>
            </w:r>
          </w:p>
        </w:tc>
      </w:tr>
      <w:tr w:rsidR="007E6F68" w:rsidRPr="004227F1" w14:paraId="2E2C543D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41445976" w14:textId="02602456" w:rsidR="007E6F68" w:rsidRDefault="00895D46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7628E80B" w14:textId="56EEA9A3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Indígena II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A5AE895" w14:textId="7C8CF178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ALDEIA JACARÉ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C9955E6" w14:textId="3641EC10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992" w:type="dxa"/>
            <w:shd w:val="clear" w:color="auto" w:fill="FFFFFF"/>
          </w:tcPr>
          <w:p w14:paraId="4960D2F6" w14:textId="77777777" w:rsidR="00AE2D2B" w:rsidRDefault="00AE2D2B" w:rsidP="007E6F68">
            <w:pPr>
              <w:rPr>
                <w:rFonts w:ascii="Arial" w:hAnsi="Arial" w:cs="Arial"/>
              </w:rPr>
            </w:pPr>
          </w:p>
          <w:p w14:paraId="1181341F" w14:textId="60B2E0A4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4B93B64" w14:textId="2BDFE5CA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12832A8" w14:textId="5AD1A4B2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7E6F68" w:rsidRPr="004227F1" w14:paraId="190C9209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44DBAC13" w14:textId="712D4485" w:rsidR="007E6F68" w:rsidRDefault="00895D46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A651BEF" w14:textId="6D5929BC" w:rsidR="007E6F68" w:rsidRDefault="007E6F68" w:rsidP="007E6F6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Professor de Educação Indígena II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3ED8128" w14:textId="65AE3DBE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ALDEIA GUAIMBÉ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980B37F" w14:textId="59595F0A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992" w:type="dxa"/>
            <w:shd w:val="clear" w:color="auto" w:fill="FFFFFF"/>
          </w:tcPr>
          <w:p w14:paraId="6CC1C516" w14:textId="77777777" w:rsidR="00AE2D2B" w:rsidRDefault="00AE2D2B" w:rsidP="007E6F68">
            <w:pPr>
              <w:rPr>
                <w:rFonts w:ascii="Arial" w:hAnsi="Arial" w:cs="Arial"/>
              </w:rPr>
            </w:pPr>
          </w:p>
          <w:p w14:paraId="3972F26B" w14:textId="2EE044F2" w:rsidR="007E6F68" w:rsidRDefault="007E6F68" w:rsidP="007E6F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09CAC033" w14:textId="477F42E2" w:rsidR="007E6F68" w:rsidRDefault="007E6F68" w:rsidP="007E6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Habilitação específica em curso superior, a nível de graduação, licenciatura plena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23C2963" w14:textId="143E7B1B" w:rsidR="007E6F68" w:rsidRDefault="007E6F68" w:rsidP="007E6F6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2.264,48</w:t>
            </w:r>
          </w:p>
        </w:tc>
      </w:tr>
      <w:tr w:rsidR="00BC21B3" w:rsidRPr="004227F1" w14:paraId="3CE324A1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523DDEC2" w14:textId="5A581A73" w:rsidR="00BC21B3" w:rsidRDefault="00895D46" w:rsidP="00BC21B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A979384" w14:textId="6BE8A634" w:rsidR="00BC21B3" w:rsidRDefault="00BC21B3" w:rsidP="00BC21B3">
            <w:pPr>
              <w:jc w:val="center"/>
              <w:rPr>
                <w:rFonts w:ascii="Arial" w:hAnsi="Arial" w:cs="Arial"/>
                <w:color w:val="000000"/>
              </w:rPr>
            </w:pPr>
            <w:r w:rsidRPr="00AE2D2B">
              <w:rPr>
                <w:rFonts w:ascii="Arial" w:hAnsi="Arial" w:cs="Arial"/>
                <w:color w:val="000000"/>
              </w:rPr>
              <w:t>Professor de Apoio Educacional – Libras</w:t>
            </w:r>
            <w:r w:rsidR="00895D46">
              <w:rPr>
                <w:rFonts w:ascii="Arial" w:hAnsi="Arial" w:cs="Arial"/>
                <w:color w:val="000000"/>
              </w:rPr>
              <w:t xml:space="preserve"> (C.R.)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402FD08" w14:textId="0E838816" w:rsidR="00BC21B3" w:rsidRDefault="00BC21B3" w:rsidP="00BC21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ALDEIA JACARÉ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1B1D9B9" w14:textId="506E7281" w:rsidR="00BC21B3" w:rsidRDefault="00BC21B3" w:rsidP="00BC21B3">
            <w:pPr>
              <w:jc w:val="center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shd w:val="clear" w:color="auto" w:fill="FFFFFF"/>
          </w:tcPr>
          <w:p w14:paraId="74B4E0DD" w14:textId="77777777" w:rsidR="00BC21B3" w:rsidRPr="00AE2D2B" w:rsidRDefault="00BC21B3" w:rsidP="00BC21B3">
            <w:pPr>
              <w:rPr>
                <w:rFonts w:ascii="Arial" w:hAnsi="Arial" w:cs="Arial"/>
              </w:rPr>
            </w:pPr>
          </w:p>
          <w:p w14:paraId="2EFA626E" w14:textId="5A237472" w:rsidR="00BC21B3" w:rsidRDefault="00BC21B3" w:rsidP="00BC21B3">
            <w:pPr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20hs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569ECFBB" w14:textId="1D37247D" w:rsidR="00BC21B3" w:rsidRDefault="00BC21B3" w:rsidP="00BC21B3">
            <w:pPr>
              <w:jc w:val="center"/>
              <w:rPr>
                <w:rFonts w:ascii="Arial" w:hAnsi="Arial" w:cs="Arial"/>
              </w:rPr>
            </w:pPr>
            <w:r w:rsidRPr="00AE2D2B">
              <w:rPr>
                <w:rFonts w:ascii="Arial" w:hAnsi="Arial" w:cs="Arial"/>
              </w:rPr>
              <w:t>Habilitação em nível superior, licenciatura plena acrescido de especialização em libras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594147F" w14:textId="677F988A" w:rsidR="00BC21B3" w:rsidRDefault="00BC21B3" w:rsidP="00BC21B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E2D2B">
              <w:rPr>
                <w:rFonts w:ascii="Arial" w:hAnsi="Arial" w:cs="Arial"/>
                <w:sz w:val="18"/>
                <w:szCs w:val="18"/>
              </w:rPr>
              <w:t>2.436,05</w:t>
            </w:r>
          </w:p>
        </w:tc>
      </w:tr>
      <w:tr w:rsidR="00BC21B3" w:rsidRPr="004227F1" w14:paraId="4CBA23D9" w14:textId="77777777" w:rsidTr="00D32815">
        <w:trPr>
          <w:trHeight w:val="317"/>
        </w:trPr>
        <w:tc>
          <w:tcPr>
            <w:tcW w:w="993" w:type="dxa"/>
            <w:shd w:val="clear" w:color="auto" w:fill="FFFFFF"/>
            <w:vAlign w:val="center"/>
          </w:tcPr>
          <w:p w14:paraId="4369194D" w14:textId="4C498D2C" w:rsidR="00BC21B3" w:rsidRDefault="00895D46" w:rsidP="00BC21B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1FC803B" w14:textId="4AE7EB5A" w:rsidR="00BC21B3" w:rsidRDefault="00BC21B3" w:rsidP="00BC21B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Auxiliar de Educação Infantil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ED0286E" w14:textId="704C72CC" w:rsidR="00BC21B3" w:rsidRDefault="00BC21B3" w:rsidP="00BC21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2ABEB5C" w14:textId="1AAEA77C" w:rsidR="00BC21B3" w:rsidRDefault="00BC21B3" w:rsidP="00BC21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992" w:type="dxa"/>
            <w:shd w:val="clear" w:color="auto" w:fill="FFFFFF"/>
          </w:tcPr>
          <w:p w14:paraId="28711BBD" w14:textId="476E72D6" w:rsidR="00BC21B3" w:rsidRDefault="00BC21B3" w:rsidP="00BC21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40hs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1641EA0B" w14:textId="73909BA5" w:rsidR="00BC21B3" w:rsidRDefault="00BC21B3" w:rsidP="00BC21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Ensino Médio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BC6D4D" w14:textId="69BA9AEB" w:rsidR="00BC21B3" w:rsidRDefault="00BC21B3" w:rsidP="00BC21B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1.318,48</w:t>
            </w:r>
          </w:p>
        </w:tc>
      </w:tr>
    </w:tbl>
    <w:p w14:paraId="7A3D8F08" w14:textId="77777777" w:rsidR="00F25E26" w:rsidRDefault="00F25E26" w:rsidP="00F25E26">
      <w:pPr>
        <w:jc w:val="both"/>
        <w:rPr>
          <w:rFonts w:ascii="Arial" w:hAnsi="Arial" w:cs="Arial"/>
          <w:b/>
        </w:rPr>
      </w:pPr>
    </w:p>
    <w:p w14:paraId="5704E10D" w14:textId="77777777" w:rsidR="00655811" w:rsidRPr="004227F1" w:rsidRDefault="00655811" w:rsidP="00F25E26">
      <w:pPr>
        <w:jc w:val="both"/>
        <w:rPr>
          <w:rFonts w:ascii="Arial" w:hAnsi="Arial" w:cs="Arial"/>
          <w:b/>
        </w:rPr>
      </w:pPr>
    </w:p>
    <w:p w14:paraId="26A5157A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3. DAS INSCRIÇÕES </w:t>
      </w:r>
    </w:p>
    <w:p w14:paraId="2635AEA2" w14:textId="77777777" w:rsidR="00F25E26" w:rsidRPr="00E056E2" w:rsidRDefault="00F25E26" w:rsidP="00F25E26">
      <w:pPr>
        <w:jc w:val="both"/>
        <w:rPr>
          <w:rFonts w:ascii="Arial" w:hAnsi="Arial" w:cs="Arial"/>
        </w:rPr>
      </w:pPr>
      <w:r w:rsidRPr="00E056E2">
        <w:rPr>
          <w:rFonts w:ascii="Arial" w:hAnsi="Arial" w:cs="Arial"/>
        </w:rPr>
        <w:t xml:space="preserve">3.1 - As inscrições serão gratuitas e deverão ser realizadas conforme as indicações abaixo. </w:t>
      </w:r>
    </w:p>
    <w:p w14:paraId="74793100" w14:textId="4F9F5362" w:rsidR="00F25E26" w:rsidRPr="00E056E2" w:rsidRDefault="00F25E26" w:rsidP="00F25E26">
      <w:pPr>
        <w:jc w:val="both"/>
        <w:rPr>
          <w:rFonts w:ascii="Arial" w:hAnsi="Arial" w:cs="Arial"/>
        </w:rPr>
      </w:pPr>
      <w:r w:rsidRPr="008C50FC">
        <w:rPr>
          <w:rFonts w:ascii="Arial" w:hAnsi="Arial" w:cs="Arial"/>
          <w:b/>
        </w:rPr>
        <w:t>Local</w:t>
      </w:r>
      <w:r w:rsidRPr="008C50FC">
        <w:rPr>
          <w:rFonts w:ascii="Arial" w:hAnsi="Arial" w:cs="Arial"/>
        </w:rPr>
        <w:t xml:space="preserve">: </w:t>
      </w:r>
      <w:r w:rsidRPr="008C50FC">
        <w:rPr>
          <w:rFonts w:ascii="Arial" w:hAnsi="Arial" w:cs="Arial"/>
        </w:rPr>
        <w:tab/>
      </w:r>
      <w:r w:rsidR="006417D7" w:rsidRPr="008C50FC">
        <w:rPr>
          <w:rFonts w:ascii="Arial" w:hAnsi="Arial" w:cs="Arial"/>
        </w:rPr>
        <w:t xml:space="preserve">Sede da </w:t>
      </w:r>
      <w:r w:rsidR="00BC21B3" w:rsidRPr="008C50FC">
        <w:rPr>
          <w:rFonts w:ascii="Arial" w:hAnsi="Arial" w:cs="Arial"/>
        </w:rPr>
        <w:t xml:space="preserve">Secretaria </w:t>
      </w:r>
      <w:r w:rsidR="006417D7" w:rsidRPr="008C50FC">
        <w:rPr>
          <w:rFonts w:ascii="Arial" w:hAnsi="Arial" w:cs="Arial"/>
        </w:rPr>
        <w:t xml:space="preserve">Municipal de </w:t>
      </w:r>
      <w:r w:rsidR="00BC21B3" w:rsidRPr="008C50FC">
        <w:rPr>
          <w:rFonts w:ascii="Arial" w:hAnsi="Arial" w:cs="Arial"/>
        </w:rPr>
        <w:t xml:space="preserve">Educação de </w:t>
      </w:r>
      <w:r w:rsidR="006417D7" w:rsidRPr="008C50FC">
        <w:rPr>
          <w:rFonts w:ascii="Arial" w:hAnsi="Arial" w:cs="Arial"/>
        </w:rPr>
        <w:t xml:space="preserve">Laguna Carapã, situado à </w:t>
      </w:r>
      <w:r w:rsidR="00BC21B3" w:rsidRPr="008C50FC">
        <w:rPr>
          <w:rFonts w:ascii="Arial" w:hAnsi="Arial" w:cs="Arial"/>
        </w:rPr>
        <w:t>Rua João Lourenço de Lima, 791</w:t>
      </w:r>
      <w:r w:rsidR="006417D7" w:rsidRPr="008C50FC">
        <w:rPr>
          <w:rFonts w:ascii="Arial" w:hAnsi="Arial" w:cs="Arial"/>
        </w:rPr>
        <w:t>, Centro</w:t>
      </w:r>
      <w:r w:rsidRPr="008C50FC">
        <w:rPr>
          <w:rFonts w:ascii="Arial" w:hAnsi="Arial" w:cs="Arial"/>
        </w:rPr>
        <w:t>.</w:t>
      </w:r>
      <w:r w:rsidRPr="00E056E2">
        <w:rPr>
          <w:rFonts w:ascii="Arial" w:hAnsi="Arial" w:cs="Arial"/>
        </w:rPr>
        <w:t xml:space="preserve">  </w:t>
      </w:r>
    </w:p>
    <w:p w14:paraId="6859B705" w14:textId="4826FFED" w:rsidR="00F25E26" w:rsidRPr="008C50FC" w:rsidRDefault="00F25E26" w:rsidP="00F25E26">
      <w:pPr>
        <w:tabs>
          <w:tab w:val="left" w:pos="851"/>
        </w:tabs>
        <w:jc w:val="both"/>
        <w:rPr>
          <w:rFonts w:ascii="Arial" w:hAnsi="Arial" w:cs="Arial"/>
          <w:b/>
        </w:rPr>
      </w:pPr>
      <w:r w:rsidRPr="008C50FC">
        <w:rPr>
          <w:rFonts w:ascii="Arial" w:hAnsi="Arial" w:cs="Arial"/>
          <w:b/>
        </w:rPr>
        <w:t xml:space="preserve">Dia e Horário: Dia </w:t>
      </w:r>
      <w:r w:rsidR="00410ADB" w:rsidRPr="008C50FC">
        <w:rPr>
          <w:rFonts w:ascii="Arial" w:hAnsi="Arial" w:cs="Arial"/>
          <w:b/>
        </w:rPr>
        <w:t>21</w:t>
      </w:r>
      <w:r w:rsidR="008C50FC" w:rsidRPr="008C50FC">
        <w:rPr>
          <w:rFonts w:ascii="Arial" w:hAnsi="Arial" w:cs="Arial"/>
          <w:b/>
        </w:rPr>
        <w:t>/11</w:t>
      </w:r>
      <w:r w:rsidR="00A67B95" w:rsidRPr="008C50FC">
        <w:rPr>
          <w:rFonts w:ascii="Arial" w:hAnsi="Arial" w:cs="Arial"/>
          <w:b/>
        </w:rPr>
        <w:t xml:space="preserve"> </w:t>
      </w:r>
      <w:r w:rsidR="008C50FC" w:rsidRPr="008C50FC">
        <w:rPr>
          <w:rFonts w:ascii="Arial" w:hAnsi="Arial" w:cs="Arial"/>
          <w:b/>
        </w:rPr>
        <w:t xml:space="preserve">e 22/11 </w:t>
      </w:r>
      <w:r w:rsidRPr="008C50FC">
        <w:rPr>
          <w:rFonts w:ascii="Arial" w:hAnsi="Arial" w:cs="Arial"/>
          <w:b/>
        </w:rPr>
        <w:t>das 7</w:t>
      </w:r>
      <w:r w:rsidR="004A5C18" w:rsidRPr="008C50FC">
        <w:rPr>
          <w:rFonts w:ascii="Arial" w:hAnsi="Arial" w:cs="Arial"/>
          <w:b/>
        </w:rPr>
        <w:t>:30</w:t>
      </w:r>
      <w:r w:rsidRPr="008C50FC">
        <w:rPr>
          <w:rFonts w:ascii="Arial" w:hAnsi="Arial" w:cs="Arial"/>
          <w:b/>
        </w:rPr>
        <w:t>h às 11h</w:t>
      </w:r>
      <w:r w:rsidR="008C50FC" w:rsidRPr="008C50FC">
        <w:rPr>
          <w:rFonts w:ascii="Arial" w:hAnsi="Arial" w:cs="Arial"/>
          <w:b/>
        </w:rPr>
        <w:t xml:space="preserve"> e das 13:00h às 17:00</w:t>
      </w:r>
      <w:r w:rsidRPr="008C50FC">
        <w:rPr>
          <w:rFonts w:ascii="Arial" w:hAnsi="Arial" w:cs="Arial"/>
          <w:b/>
        </w:rPr>
        <w:t xml:space="preserve">; </w:t>
      </w:r>
    </w:p>
    <w:p w14:paraId="1B34F9F9" w14:textId="470C1EDC" w:rsidR="008C50FC" w:rsidRPr="008C50FC" w:rsidRDefault="008C50FC" w:rsidP="00F25E26">
      <w:pPr>
        <w:tabs>
          <w:tab w:val="left" w:pos="851"/>
        </w:tabs>
        <w:jc w:val="both"/>
        <w:rPr>
          <w:rFonts w:ascii="Arial" w:hAnsi="Arial" w:cs="Arial"/>
          <w:b/>
        </w:rPr>
      </w:pPr>
      <w:r w:rsidRPr="008C50FC">
        <w:rPr>
          <w:rFonts w:ascii="Arial" w:hAnsi="Arial" w:cs="Arial"/>
          <w:b/>
        </w:rPr>
        <w:tab/>
        <w:t xml:space="preserve">         Dia 23/11 das 7:30h às 11h</w:t>
      </w:r>
      <w:r>
        <w:rPr>
          <w:rFonts w:ascii="Arial" w:hAnsi="Arial" w:cs="Arial"/>
          <w:b/>
        </w:rPr>
        <w:t>.</w:t>
      </w:r>
    </w:p>
    <w:p w14:paraId="54CF3BEB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2D3A7EF0" w14:textId="678E941E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3.2 – Para realizar a inscrição, o candidato</w:t>
      </w:r>
      <w:r w:rsidR="00AB7CC0">
        <w:rPr>
          <w:rFonts w:ascii="Arial" w:hAnsi="Arial" w:cs="Arial"/>
        </w:rPr>
        <w:t xml:space="preserve"> ou seu representante legal por meio de procuração pública</w:t>
      </w:r>
      <w:r w:rsidRPr="004227F1">
        <w:rPr>
          <w:rFonts w:ascii="Arial" w:hAnsi="Arial" w:cs="Arial"/>
        </w:rPr>
        <w:t xml:space="preserve"> deverá apresentar cópia e original para que seja autenticada pelo servidor dos seguintes documentos: </w:t>
      </w:r>
    </w:p>
    <w:p w14:paraId="38248B7D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a) Documento de Identificação com foto; </w:t>
      </w:r>
    </w:p>
    <w:p w14:paraId="6D080D21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b) Cadastro de Pessoa Física – CPF (Xerox simples); </w:t>
      </w:r>
    </w:p>
    <w:p w14:paraId="68EC9935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c) Ficha de inscrição preenchida (Anexo I); </w:t>
      </w:r>
    </w:p>
    <w:p w14:paraId="3E98BD75" w14:textId="515D6805" w:rsidR="00F25E26" w:rsidRPr="004227F1" w:rsidRDefault="00EC4FA1" w:rsidP="00F25E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25E26" w:rsidRPr="004227F1">
        <w:rPr>
          <w:rFonts w:ascii="Arial" w:hAnsi="Arial" w:cs="Arial"/>
        </w:rPr>
        <w:t xml:space="preserve">) Se de nacionalidade estrangeira, apresentar documentos que comprovem a permanência regular e definitiva no país nos termos da legislação em vigor (Xerox simples); </w:t>
      </w:r>
    </w:p>
    <w:p w14:paraId="658F3058" w14:textId="7A9355CE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3.2.1 - O candidato procederá à entrega da Ficha de Inscrição</w:t>
      </w:r>
      <w:r w:rsidR="002B6C47">
        <w:rPr>
          <w:rFonts w:ascii="Arial" w:hAnsi="Arial" w:cs="Arial"/>
        </w:rPr>
        <w:t xml:space="preserve"> (Anexo I)</w:t>
      </w:r>
      <w:r w:rsidRPr="004227F1">
        <w:rPr>
          <w:rFonts w:ascii="Arial" w:hAnsi="Arial" w:cs="Arial"/>
        </w:rPr>
        <w:t xml:space="preserve"> devidamente preenchida, </w:t>
      </w:r>
      <w:r w:rsidR="002B6C47">
        <w:rPr>
          <w:rFonts w:ascii="Arial" w:hAnsi="Arial" w:cs="Arial"/>
        </w:rPr>
        <w:t xml:space="preserve">que estará disponível do Endereço eletrônico </w:t>
      </w:r>
      <w:hyperlink r:id="rId8" w:history="1">
        <w:r w:rsidR="002B6C47" w:rsidRPr="00F8107A">
          <w:rPr>
            <w:rStyle w:val="Hyperlink"/>
            <w:rFonts w:ascii="Arial" w:hAnsi="Arial" w:cs="Arial"/>
          </w:rPr>
          <w:t>www.lagunacarapa.ms.gov.br</w:t>
        </w:r>
      </w:hyperlink>
      <w:r w:rsidR="002B6C47">
        <w:rPr>
          <w:rFonts w:ascii="Arial" w:hAnsi="Arial" w:cs="Arial"/>
        </w:rPr>
        <w:t xml:space="preserve">, </w:t>
      </w:r>
      <w:r w:rsidRPr="004227F1">
        <w:rPr>
          <w:rFonts w:ascii="Arial" w:hAnsi="Arial" w:cs="Arial"/>
        </w:rPr>
        <w:t xml:space="preserve">devendo apresentar toda a </w:t>
      </w:r>
      <w:r w:rsidRPr="004227F1">
        <w:rPr>
          <w:rFonts w:ascii="Arial" w:hAnsi="Arial" w:cs="Arial"/>
        </w:rPr>
        <w:lastRenderedPageBreak/>
        <w:t>documentação necessária, exigidas no item 3.2 para a conferencia do servidor e confirmação da inscrição.</w:t>
      </w:r>
    </w:p>
    <w:p w14:paraId="413E8B31" w14:textId="77777777" w:rsidR="00F25E26" w:rsidRPr="004227F1" w:rsidRDefault="00F25E26" w:rsidP="00F25E26">
      <w:pPr>
        <w:jc w:val="both"/>
        <w:rPr>
          <w:rFonts w:ascii="Arial" w:hAnsi="Arial" w:cs="Arial"/>
          <w:color w:val="FF0000"/>
        </w:rPr>
      </w:pPr>
      <w:r w:rsidRPr="004227F1">
        <w:rPr>
          <w:rFonts w:ascii="Arial" w:hAnsi="Arial" w:cs="Arial"/>
        </w:rPr>
        <w:t>3.2.2 – As inscrições serão confirmadas por meio de edital devidamente publicado no Quadro de Publicações Oficiais do Município e no Diário oficial dos Municípios do Estado de Mato Grosso do Sul (Assomasul).</w:t>
      </w:r>
    </w:p>
    <w:p w14:paraId="176EADDF" w14:textId="3708C40D" w:rsidR="00F25E26" w:rsidRPr="004227F1" w:rsidRDefault="00F25E26" w:rsidP="00680E67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3.2.3 – Após confirmada a inscrição</w:t>
      </w:r>
      <w:r w:rsidR="00D3604F">
        <w:rPr>
          <w:rFonts w:ascii="Arial" w:hAnsi="Arial" w:cs="Arial"/>
        </w:rPr>
        <w:t xml:space="preserve"> no </w:t>
      </w:r>
      <w:r w:rsidR="00D3604F" w:rsidRPr="004227F1">
        <w:rPr>
          <w:rFonts w:ascii="Arial" w:hAnsi="Arial" w:cs="Arial"/>
        </w:rPr>
        <w:t xml:space="preserve">Diário oficial dos Municípios </w:t>
      </w:r>
      <w:r w:rsidRPr="004227F1">
        <w:rPr>
          <w:rFonts w:ascii="Arial" w:hAnsi="Arial" w:cs="Arial"/>
        </w:rPr>
        <w:t xml:space="preserve">o candidato deverá </w:t>
      </w:r>
      <w:r w:rsidR="00AB7CC0">
        <w:rPr>
          <w:rFonts w:ascii="Arial" w:hAnsi="Arial" w:cs="Arial"/>
        </w:rPr>
        <w:t>entrega</w:t>
      </w:r>
      <w:r w:rsidR="008C50FC">
        <w:rPr>
          <w:rFonts w:ascii="Arial" w:hAnsi="Arial" w:cs="Arial"/>
        </w:rPr>
        <w:t>r</w:t>
      </w:r>
      <w:r w:rsidR="00AB7CC0">
        <w:rPr>
          <w:rFonts w:ascii="Arial" w:hAnsi="Arial" w:cs="Arial"/>
        </w:rPr>
        <w:t xml:space="preserve"> ao</w:t>
      </w:r>
      <w:r w:rsidRPr="004227F1">
        <w:rPr>
          <w:rFonts w:ascii="Arial" w:hAnsi="Arial" w:cs="Arial"/>
        </w:rPr>
        <w:t xml:space="preserve"> servidor responsável pela inscrição n</w:t>
      </w:r>
      <w:r w:rsidR="00D3604F">
        <w:rPr>
          <w:rFonts w:ascii="Arial" w:hAnsi="Arial" w:cs="Arial"/>
        </w:rPr>
        <w:t>a</w:t>
      </w:r>
      <w:r w:rsidRPr="004227F1">
        <w:rPr>
          <w:rFonts w:ascii="Arial" w:hAnsi="Arial" w:cs="Arial"/>
        </w:rPr>
        <w:t xml:space="preserve"> </w:t>
      </w:r>
      <w:r w:rsidR="00D3604F" w:rsidRPr="00D3604F">
        <w:rPr>
          <w:rFonts w:ascii="Arial" w:hAnsi="Arial" w:cs="Arial"/>
        </w:rPr>
        <w:t>Sede da Secretaria Municipal de Educação de Laguna Carapã</w:t>
      </w:r>
      <w:r w:rsidRPr="004227F1">
        <w:rPr>
          <w:rFonts w:ascii="Arial" w:hAnsi="Arial" w:cs="Arial"/>
        </w:rPr>
        <w:t xml:space="preserve"> a </w:t>
      </w:r>
      <w:r w:rsidRPr="004227F1">
        <w:rPr>
          <w:rFonts w:ascii="Arial" w:hAnsi="Arial" w:cs="Arial"/>
          <w:b/>
        </w:rPr>
        <w:t>“</w:t>
      </w:r>
      <w:r w:rsidR="00686A24" w:rsidRPr="00686A24">
        <w:rPr>
          <w:rFonts w:ascii="Arial" w:hAnsi="Arial" w:cs="Arial"/>
          <w:b/>
        </w:rPr>
        <w:t>FICHA DE ACOLHIMENTO DE DOCUMENTOS</w:t>
      </w:r>
      <w:r w:rsidR="00686A24">
        <w:rPr>
          <w:rFonts w:ascii="Arial" w:hAnsi="Arial" w:cs="Arial"/>
        </w:rPr>
        <w:t>”</w:t>
      </w:r>
      <w:r w:rsidR="00AB7CC0">
        <w:rPr>
          <w:rFonts w:ascii="Arial" w:hAnsi="Arial" w:cs="Arial"/>
          <w:b/>
          <w:bCs/>
        </w:rPr>
        <w:t xml:space="preserve"> </w:t>
      </w:r>
      <w:r w:rsidR="00AB7CC0">
        <w:rPr>
          <w:rFonts w:ascii="Arial" w:hAnsi="Arial" w:cs="Arial"/>
        </w:rPr>
        <w:t>juntamente com os títulos para avaliação</w:t>
      </w:r>
      <w:r w:rsidRPr="004227F1">
        <w:rPr>
          <w:rFonts w:ascii="Arial" w:hAnsi="Arial" w:cs="Arial"/>
        </w:rPr>
        <w:t xml:space="preserve">. </w:t>
      </w:r>
    </w:p>
    <w:p w14:paraId="0C10FA0A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025503B0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4. DO ACOLHIMENTO DOS DOCUMENTOS </w:t>
      </w:r>
    </w:p>
    <w:p w14:paraId="127B374E" w14:textId="6512BAE0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4.1 – O Candidato deverá preencher a </w:t>
      </w:r>
      <w:r w:rsidR="00686A24">
        <w:rPr>
          <w:rFonts w:ascii="Arial" w:hAnsi="Arial" w:cs="Arial"/>
        </w:rPr>
        <w:t>“</w:t>
      </w:r>
      <w:r w:rsidRPr="004227F1">
        <w:rPr>
          <w:rFonts w:ascii="Arial" w:hAnsi="Arial" w:cs="Arial"/>
          <w:b/>
        </w:rPr>
        <w:t xml:space="preserve">FICHA </w:t>
      </w:r>
      <w:r w:rsidR="00686A24">
        <w:rPr>
          <w:rFonts w:ascii="Arial" w:hAnsi="Arial" w:cs="Arial"/>
          <w:b/>
        </w:rPr>
        <w:t xml:space="preserve">DE </w:t>
      </w:r>
      <w:r w:rsidRPr="004227F1">
        <w:rPr>
          <w:rFonts w:ascii="Arial" w:hAnsi="Arial" w:cs="Arial"/>
          <w:b/>
        </w:rPr>
        <w:t>ACOLHIMENTO DOS DOCUMENTOS”</w:t>
      </w:r>
      <w:r w:rsidR="002B6C47">
        <w:rPr>
          <w:rFonts w:ascii="Arial" w:hAnsi="Arial" w:cs="Arial"/>
          <w:b/>
        </w:rPr>
        <w:t xml:space="preserve"> (Anexo II)</w:t>
      </w:r>
      <w:r w:rsidRPr="004227F1">
        <w:rPr>
          <w:rFonts w:ascii="Arial" w:hAnsi="Arial" w:cs="Arial"/>
        </w:rPr>
        <w:t>, do Edital nº 0</w:t>
      </w:r>
      <w:r>
        <w:rPr>
          <w:rFonts w:ascii="Arial" w:hAnsi="Arial" w:cs="Arial"/>
        </w:rPr>
        <w:t>1</w:t>
      </w:r>
      <w:r w:rsidRPr="004227F1">
        <w:rPr>
          <w:rFonts w:ascii="Arial" w:hAnsi="Arial" w:cs="Arial"/>
        </w:rPr>
        <w:t>/20</w:t>
      </w:r>
      <w:r>
        <w:rPr>
          <w:rFonts w:ascii="Arial" w:hAnsi="Arial" w:cs="Arial"/>
        </w:rPr>
        <w:t>2</w:t>
      </w:r>
      <w:r w:rsidR="00015431">
        <w:rPr>
          <w:rFonts w:ascii="Arial" w:hAnsi="Arial" w:cs="Arial"/>
        </w:rPr>
        <w:t>2</w:t>
      </w:r>
      <w:r w:rsidRPr="004227F1">
        <w:rPr>
          <w:rFonts w:ascii="Arial" w:hAnsi="Arial" w:cs="Arial"/>
        </w:rPr>
        <w:t xml:space="preserve"> - Processo Seletivo Simplificado</w:t>
      </w:r>
      <w:r w:rsidR="00E93FA0">
        <w:rPr>
          <w:rFonts w:ascii="Arial" w:hAnsi="Arial" w:cs="Arial"/>
        </w:rPr>
        <w:t xml:space="preserve"> nº 0</w:t>
      </w:r>
      <w:r w:rsidR="00410ADB">
        <w:rPr>
          <w:rFonts w:ascii="Arial" w:hAnsi="Arial" w:cs="Arial"/>
        </w:rPr>
        <w:t>6</w:t>
      </w:r>
      <w:r w:rsidR="00E93FA0">
        <w:rPr>
          <w:rFonts w:ascii="Arial" w:hAnsi="Arial" w:cs="Arial"/>
        </w:rPr>
        <w:t>/2022</w:t>
      </w:r>
      <w:r w:rsidR="002B6C47">
        <w:rPr>
          <w:rFonts w:ascii="Arial" w:hAnsi="Arial" w:cs="Arial"/>
        </w:rPr>
        <w:t xml:space="preserve"> que estará disponível do Endereço eletrônico </w:t>
      </w:r>
      <w:hyperlink r:id="rId9" w:history="1">
        <w:r w:rsidR="002B6C47" w:rsidRPr="00F8107A">
          <w:rPr>
            <w:rStyle w:val="Hyperlink"/>
            <w:rFonts w:ascii="Arial" w:hAnsi="Arial" w:cs="Arial"/>
          </w:rPr>
          <w:t>www.lagunacarapa.ms.gov.br</w:t>
        </w:r>
      </w:hyperlink>
      <w:r w:rsidRPr="004227F1">
        <w:rPr>
          <w:rFonts w:ascii="Arial" w:hAnsi="Arial" w:cs="Arial"/>
        </w:rPr>
        <w:t>, identificando a quantidade de documentos que serão entregues para avaliação.</w:t>
      </w:r>
    </w:p>
    <w:p w14:paraId="7273E600" w14:textId="7F878790" w:rsidR="008C50FC" w:rsidRPr="00E056E2" w:rsidRDefault="00F25E26" w:rsidP="008C50FC">
      <w:pPr>
        <w:jc w:val="both"/>
        <w:rPr>
          <w:rFonts w:ascii="Arial" w:hAnsi="Arial" w:cs="Arial"/>
        </w:rPr>
      </w:pPr>
      <w:r w:rsidRPr="00EA6727">
        <w:rPr>
          <w:rFonts w:ascii="Arial" w:hAnsi="Arial" w:cs="Arial"/>
        </w:rPr>
        <w:t xml:space="preserve">4.2 - O Candidato terá </w:t>
      </w:r>
      <w:r w:rsidR="00410ADB">
        <w:rPr>
          <w:rFonts w:ascii="Arial" w:hAnsi="Arial" w:cs="Arial"/>
        </w:rPr>
        <w:t xml:space="preserve">do dia 29 de novembro de 2022 </w:t>
      </w:r>
      <w:r w:rsidR="00F91DAC" w:rsidRPr="00EA6727">
        <w:rPr>
          <w:rFonts w:ascii="Arial" w:hAnsi="Arial" w:cs="Arial"/>
        </w:rPr>
        <w:t>até às 11</w:t>
      </w:r>
      <w:r w:rsidRPr="00EA6727">
        <w:rPr>
          <w:rFonts w:ascii="Arial" w:hAnsi="Arial" w:cs="Arial"/>
        </w:rPr>
        <w:t xml:space="preserve">hs do dia </w:t>
      </w:r>
      <w:r w:rsidR="00410ADB">
        <w:rPr>
          <w:rFonts w:ascii="Arial" w:hAnsi="Arial" w:cs="Arial"/>
        </w:rPr>
        <w:t>01</w:t>
      </w:r>
      <w:r w:rsidR="008308E2" w:rsidRPr="00EA6727">
        <w:rPr>
          <w:rFonts w:ascii="Arial" w:hAnsi="Arial" w:cs="Arial"/>
        </w:rPr>
        <w:t xml:space="preserve"> </w:t>
      </w:r>
      <w:r w:rsidRPr="00EA6727">
        <w:rPr>
          <w:rFonts w:ascii="Arial" w:hAnsi="Arial" w:cs="Arial"/>
        </w:rPr>
        <w:t xml:space="preserve">de </w:t>
      </w:r>
      <w:r w:rsidR="00410ADB">
        <w:rPr>
          <w:rFonts w:ascii="Arial" w:hAnsi="Arial" w:cs="Arial"/>
        </w:rPr>
        <w:t>dezembro</w:t>
      </w:r>
      <w:r w:rsidRPr="00EA6727">
        <w:rPr>
          <w:rFonts w:ascii="Arial" w:hAnsi="Arial" w:cs="Arial"/>
        </w:rPr>
        <w:t xml:space="preserve"> de 202</w:t>
      </w:r>
      <w:r w:rsidR="00C515E8" w:rsidRPr="00EA6727">
        <w:rPr>
          <w:rFonts w:ascii="Arial" w:hAnsi="Arial" w:cs="Arial"/>
        </w:rPr>
        <w:t>2</w:t>
      </w:r>
      <w:r w:rsidRPr="00EA6727">
        <w:rPr>
          <w:rFonts w:ascii="Arial" w:hAnsi="Arial" w:cs="Arial"/>
        </w:rPr>
        <w:t xml:space="preserve"> para providenciar os documentos que</w:t>
      </w:r>
      <w:r w:rsidRPr="004227F1">
        <w:rPr>
          <w:rFonts w:ascii="Arial" w:hAnsi="Arial" w:cs="Arial"/>
        </w:rPr>
        <w:t xml:space="preserve"> dever</w:t>
      </w:r>
      <w:r>
        <w:rPr>
          <w:rFonts w:ascii="Arial" w:hAnsi="Arial" w:cs="Arial"/>
        </w:rPr>
        <w:t>ão</w:t>
      </w:r>
      <w:r w:rsidRPr="004227F1">
        <w:rPr>
          <w:rFonts w:ascii="Arial" w:hAnsi="Arial" w:cs="Arial"/>
        </w:rPr>
        <w:t xml:space="preserve"> ser </w:t>
      </w:r>
      <w:r w:rsidR="008C50FC" w:rsidRPr="004227F1">
        <w:rPr>
          <w:rFonts w:ascii="Arial" w:hAnsi="Arial" w:cs="Arial"/>
        </w:rPr>
        <w:t>entregues</w:t>
      </w:r>
      <w:r w:rsidRPr="004227F1">
        <w:rPr>
          <w:rFonts w:ascii="Arial" w:hAnsi="Arial" w:cs="Arial"/>
        </w:rPr>
        <w:t xml:space="preserve"> juntamente com a </w:t>
      </w:r>
      <w:r w:rsidR="00686A24">
        <w:rPr>
          <w:rFonts w:ascii="Arial" w:hAnsi="Arial" w:cs="Arial"/>
          <w:b/>
          <w:bCs/>
        </w:rPr>
        <w:t>FICHA</w:t>
      </w:r>
      <w:r w:rsidRPr="004227F1">
        <w:rPr>
          <w:rFonts w:ascii="Arial" w:hAnsi="Arial" w:cs="Arial"/>
        </w:rPr>
        <w:t xml:space="preserve"> </w:t>
      </w:r>
      <w:r w:rsidR="00686A24">
        <w:rPr>
          <w:rFonts w:ascii="Arial" w:hAnsi="Arial" w:cs="Arial"/>
          <w:b/>
        </w:rPr>
        <w:t xml:space="preserve">DE </w:t>
      </w:r>
      <w:r w:rsidR="00686A24" w:rsidRPr="004227F1">
        <w:rPr>
          <w:rFonts w:ascii="Arial" w:hAnsi="Arial" w:cs="Arial"/>
          <w:b/>
        </w:rPr>
        <w:t>ACOLHIMENTO DOS DOCUMENTOS</w:t>
      </w:r>
      <w:r w:rsidRPr="004227F1">
        <w:rPr>
          <w:rFonts w:ascii="Arial" w:hAnsi="Arial" w:cs="Arial"/>
        </w:rPr>
        <w:t xml:space="preserve"> </w:t>
      </w:r>
      <w:r w:rsidR="009C5ED4">
        <w:rPr>
          <w:rFonts w:ascii="Arial" w:hAnsi="Arial" w:cs="Arial"/>
          <w:b/>
        </w:rPr>
        <w:t>(Anexo II)</w:t>
      </w:r>
      <w:r w:rsidR="009C5ED4" w:rsidRPr="004227F1">
        <w:rPr>
          <w:rFonts w:ascii="Arial" w:hAnsi="Arial" w:cs="Arial"/>
        </w:rPr>
        <w:t xml:space="preserve">, </w:t>
      </w:r>
      <w:r w:rsidRPr="004227F1">
        <w:rPr>
          <w:rFonts w:ascii="Arial" w:hAnsi="Arial" w:cs="Arial"/>
        </w:rPr>
        <w:t xml:space="preserve">devidamente preenchida no mesmo endereço da Inscrição </w:t>
      </w:r>
      <w:r w:rsidR="008C50FC">
        <w:rPr>
          <w:rFonts w:ascii="Arial" w:hAnsi="Arial" w:cs="Arial"/>
        </w:rPr>
        <w:t xml:space="preserve">na </w:t>
      </w:r>
      <w:r w:rsidR="008C50FC" w:rsidRPr="008C50FC">
        <w:rPr>
          <w:rFonts w:ascii="Arial" w:hAnsi="Arial" w:cs="Arial"/>
        </w:rPr>
        <w:t>Secretaria Municipal de Educação de Laguna Carapã, situado à Rua João Lourenço de Lima, 791, Centro.</w:t>
      </w:r>
      <w:r w:rsidR="008C50FC" w:rsidRPr="00E056E2">
        <w:rPr>
          <w:rFonts w:ascii="Arial" w:hAnsi="Arial" w:cs="Arial"/>
        </w:rPr>
        <w:t xml:space="preserve">  </w:t>
      </w:r>
    </w:p>
    <w:p w14:paraId="17DE0087" w14:textId="634B74BA" w:rsidR="00D3604F" w:rsidRDefault="00D3604F" w:rsidP="00F25E26">
      <w:pPr>
        <w:jc w:val="both"/>
        <w:rPr>
          <w:rFonts w:ascii="Arial" w:hAnsi="Arial" w:cs="Arial"/>
        </w:rPr>
      </w:pPr>
      <w:r w:rsidRPr="00E056E2">
        <w:rPr>
          <w:rFonts w:ascii="Arial" w:hAnsi="Arial" w:cs="Arial"/>
        </w:rPr>
        <w:t>.</w:t>
      </w:r>
    </w:p>
    <w:p w14:paraId="13CE3AD9" w14:textId="7DECC826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4.</w:t>
      </w:r>
      <w:r w:rsidR="00D3604F">
        <w:rPr>
          <w:rFonts w:ascii="Arial" w:hAnsi="Arial" w:cs="Arial"/>
        </w:rPr>
        <w:t>3</w:t>
      </w:r>
      <w:r w:rsidRPr="004227F1">
        <w:rPr>
          <w:rFonts w:ascii="Arial" w:hAnsi="Arial" w:cs="Arial"/>
        </w:rPr>
        <w:t xml:space="preserve"> – Os documentos poderão ser entregues, pelo próprio candidato ou por seu representante, legalmente autorizado com procuração simples.</w:t>
      </w:r>
    </w:p>
    <w:p w14:paraId="69B44523" w14:textId="1AEC51E5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4.</w:t>
      </w:r>
      <w:r w:rsidR="00D3604F">
        <w:rPr>
          <w:rFonts w:ascii="Arial" w:hAnsi="Arial" w:cs="Arial"/>
        </w:rPr>
        <w:t>4</w:t>
      </w:r>
      <w:r w:rsidRPr="004227F1">
        <w:rPr>
          <w:rFonts w:ascii="Arial" w:hAnsi="Arial" w:cs="Arial"/>
        </w:rPr>
        <w:t xml:space="preserve"> - Não serão aceitos pedidos de inscrição em caráter condicional, por via postal, fax, internet ou em local diferente do indicado neste Edital. </w:t>
      </w:r>
    </w:p>
    <w:p w14:paraId="43CD334B" w14:textId="04D748FF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4.</w:t>
      </w:r>
      <w:r w:rsidR="00D3604F">
        <w:rPr>
          <w:rFonts w:ascii="Arial" w:hAnsi="Arial" w:cs="Arial"/>
        </w:rPr>
        <w:t>5</w:t>
      </w:r>
      <w:r w:rsidRPr="004227F1">
        <w:rPr>
          <w:rFonts w:ascii="Arial" w:hAnsi="Arial" w:cs="Arial"/>
        </w:rPr>
        <w:t xml:space="preserve"> - O não cumprimento das exigências constantes nos itens 3 e 4 implicam na eliminação do candidato. </w:t>
      </w:r>
    </w:p>
    <w:p w14:paraId="3235AD72" w14:textId="023C2009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4.</w:t>
      </w:r>
      <w:r w:rsidR="00D3604F">
        <w:rPr>
          <w:rFonts w:ascii="Arial" w:hAnsi="Arial" w:cs="Arial"/>
        </w:rPr>
        <w:t>6</w:t>
      </w:r>
      <w:r w:rsidRPr="004227F1">
        <w:rPr>
          <w:rFonts w:ascii="Arial" w:hAnsi="Arial" w:cs="Arial"/>
        </w:rPr>
        <w:t xml:space="preserve"> - A efetivação da inscrição implica na aceitação tácita das condições fixadas para a realização do processo seletivo simplificado, não podendo, portanto, o candidato, sob nenhuma hipótese, alegar desconhecimento das normas estabelecidas no presente Edital.</w:t>
      </w:r>
    </w:p>
    <w:p w14:paraId="504BC927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 </w:t>
      </w:r>
    </w:p>
    <w:p w14:paraId="0670B5BD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  <w:b/>
        </w:rPr>
        <w:t>5. - DAS ATRIBUIÇÕES E DA REMUNERAÇÃO</w:t>
      </w:r>
    </w:p>
    <w:p w14:paraId="2CF8BB99" w14:textId="07BB1C3C" w:rsidR="00F25E26" w:rsidRPr="004227F1" w:rsidRDefault="00F25E26" w:rsidP="00F25E26">
      <w:pPr>
        <w:jc w:val="both"/>
        <w:rPr>
          <w:rFonts w:ascii="Arial" w:hAnsi="Arial" w:cs="Arial"/>
        </w:rPr>
      </w:pPr>
      <w:r w:rsidRPr="00EA6727">
        <w:rPr>
          <w:rFonts w:ascii="Arial" w:hAnsi="Arial" w:cs="Arial"/>
        </w:rPr>
        <w:t>5.1- As atribuições e a remuneração das atividades do cargo descrito no quadro do Item 2 serão as me</w:t>
      </w:r>
      <w:r w:rsidR="00F91DAC" w:rsidRPr="00EA6727">
        <w:rPr>
          <w:rFonts w:ascii="Arial" w:hAnsi="Arial" w:cs="Arial"/>
        </w:rPr>
        <w:t>smas estabelecidas no Plano de C</w:t>
      </w:r>
      <w:r w:rsidRPr="00EA6727">
        <w:rPr>
          <w:rFonts w:ascii="Arial" w:hAnsi="Arial" w:cs="Arial"/>
        </w:rPr>
        <w:t xml:space="preserve">argos e </w:t>
      </w:r>
      <w:r w:rsidR="00F91DAC" w:rsidRPr="00EA6727">
        <w:rPr>
          <w:rFonts w:ascii="Arial" w:hAnsi="Arial" w:cs="Arial"/>
        </w:rPr>
        <w:t>Remunerações</w:t>
      </w:r>
      <w:r w:rsidRPr="00EA6727">
        <w:rPr>
          <w:rFonts w:ascii="Arial" w:hAnsi="Arial" w:cs="Arial"/>
        </w:rPr>
        <w:t xml:space="preserve"> da Prefeitura Municipal.</w:t>
      </w:r>
      <w:r w:rsidRPr="004227F1">
        <w:rPr>
          <w:rFonts w:ascii="Arial" w:hAnsi="Arial" w:cs="Arial"/>
        </w:rPr>
        <w:t xml:space="preserve"> </w:t>
      </w:r>
    </w:p>
    <w:p w14:paraId="5D41AF4D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 </w:t>
      </w:r>
    </w:p>
    <w:p w14:paraId="3BEF0B31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6. - DA ESTRUTURA DO PROCESSO DE SELEÇÃO </w:t>
      </w:r>
    </w:p>
    <w:p w14:paraId="5C8D380E" w14:textId="673EDD59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6.1 - O processo seletivo simplificado constará de análise do currículo com a documentação comprobatória com valor total de 100(cem) pontos e a classificação será feita considerando os itens apresentados na ficha </w:t>
      </w:r>
      <w:r w:rsidR="00307AA8">
        <w:rPr>
          <w:rFonts w:ascii="Arial" w:hAnsi="Arial" w:cs="Arial"/>
        </w:rPr>
        <w:t xml:space="preserve">de Acolhimento de Documentos </w:t>
      </w:r>
      <w:r w:rsidRPr="004227F1">
        <w:rPr>
          <w:rFonts w:ascii="Arial" w:hAnsi="Arial" w:cs="Arial"/>
        </w:rPr>
        <w:t xml:space="preserve">no Anexo II.  </w:t>
      </w:r>
    </w:p>
    <w:p w14:paraId="30AC6873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6.2 - O resultado da análise da seleção e classificação será divulgado pelo site no Diário oficial dos Municípios do Estado de Mato Grosso do Sul (Assomasul). </w:t>
      </w:r>
    </w:p>
    <w:p w14:paraId="612FC4D0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6.3 - A ordem de classificação dos candidatos obedecerá à ordem decrescente, para efeito de contratação temporária. </w:t>
      </w:r>
    </w:p>
    <w:p w14:paraId="009E52E2" w14:textId="77777777" w:rsidR="00F25E26" w:rsidRPr="004466A4" w:rsidRDefault="00F25E26" w:rsidP="00F25E26">
      <w:pPr>
        <w:jc w:val="both"/>
        <w:rPr>
          <w:rFonts w:ascii="Arial" w:hAnsi="Arial" w:cs="Arial"/>
        </w:rPr>
      </w:pPr>
      <w:r w:rsidRPr="004466A4">
        <w:rPr>
          <w:rFonts w:ascii="Arial" w:hAnsi="Arial" w:cs="Arial"/>
        </w:rPr>
        <w:t>6.4 - Em caso de empate, será adotado como critério de desempate:</w:t>
      </w:r>
    </w:p>
    <w:p w14:paraId="54DE4A1E" w14:textId="04BBA293" w:rsidR="00F25E26" w:rsidRDefault="00F25E26" w:rsidP="00F25E26">
      <w:pPr>
        <w:jc w:val="both"/>
        <w:rPr>
          <w:rFonts w:ascii="Arial" w:hAnsi="Arial" w:cs="Arial"/>
        </w:rPr>
      </w:pPr>
      <w:r w:rsidRPr="004466A4">
        <w:rPr>
          <w:rFonts w:ascii="Arial" w:hAnsi="Arial" w:cs="Arial"/>
        </w:rPr>
        <w:t xml:space="preserve">6.4.1 </w:t>
      </w:r>
      <w:r w:rsidR="00D004AB" w:rsidRPr="004466A4">
        <w:rPr>
          <w:rFonts w:ascii="Arial" w:hAnsi="Arial" w:cs="Arial"/>
        </w:rPr>
        <w:t>–</w:t>
      </w:r>
      <w:r w:rsidRPr="004466A4">
        <w:rPr>
          <w:rFonts w:ascii="Arial" w:hAnsi="Arial" w:cs="Arial"/>
        </w:rPr>
        <w:t xml:space="preserve"> </w:t>
      </w:r>
      <w:r w:rsidR="00D004AB" w:rsidRPr="004466A4">
        <w:rPr>
          <w:rFonts w:ascii="Arial" w:hAnsi="Arial" w:cs="Arial"/>
        </w:rPr>
        <w:t xml:space="preserve">Maior pontuação no </w:t>
      </w:r>
      <w:r w:rsidR="004466A4" w:rsidRPr="004466A4">
        <w:rPr>
          <w:rFonts w:ascii="Arial" w:hAnsi="Arial" w:cs="Arial"/>
        </w:rPr>
        <w:t>Item</w:t>
      </w:r>
      <w:r w:rsidR="00D004AB" w:rsidRPr="004466A4">
        <w:rPr>
          <w:rFonts w:ascii="Arial" w:hAnsi="Arial" w:cs="Arial"/>
        </w:rPr>
        <w:t xml:space="preserve"> 1 do Anexo II – Ficha de Acolhimento de Documentos;</w:t>
      </w:r>
    </w:p>
    <w:p w14:paraId="56535022" w14:textId="39E15295" w:rsidR="00D004AB" w:rsidRDefault="00D004AB" w:rsidP="00F25E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6.4.2 – Maior pontuação no </w:t>
      </w:r>
      <w:r w:rsidR="004466A4">
        <w:rPr>
          <w:rFonts w:ascii="Arial" w:hAnsi="Arial" w:cs="Arial"/>
        </w:rPr>
        <w:t>Item</w:t>
      </w:r>
      <w:r>
        <w:rPr>
          <w:rFonts w:ascii="Arial" w:hAnsi="Arial" w:cs="Arial"/>
        </w:rPr>
        <w:t xml:space="preserve"> 2 do Anexo II – Ficha de Acolhimento de Documentos;</w:t>
      </w:r>
    </w:p>
    <w:p w14:paraId="3461F584" w14:textId="2ABE63E3" w:rsidR="00D004AB" w:rsidRDefault="00D004AB" w:rsidP="00F25E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6.4.3 – Maior pontuação no </w:t>
      </w:r>
      <w:r w:rsidR="004466A4">
        <w:rPr>
          <w:rFonts w:ascii="Arial" w:hAnsi="Arial" w:cs="Arial"/>
        </w:rPr>
        <w:t>Item</w:t>
      </w:r>
      <w:r>
        <w:rPr>
          <w:rFonts w:ascii="Arial" w:hAnsi="Arial" w:cs="Arial"/>
        </w:rPr>
        <w:t xml:space="preserve"> 3 do Anexo II – Ficha de Acolhimento de Documentos;</w:t>
      </w:r>
    </w:p>
    <w:p w14:paraId="016B98D3" w14:textId="2BDE6A34" w:rsidR="00D004AB" w:rsidRPr="004227F1" w:rsidRDefault="00D004AB" w:rsidP="00F25E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6.4.4 – Maior idade.</w:t>
      </w:r>
    </w:p>
    <w:p w14:paraId="6ECE4C92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</w:p>
    <w:p w14:paraId="7B5C6303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7. - DA INVESTIDURA NO CARGO </w:t>
      </w:r>
    </w:p>
    <w:p w14:paraId="224F7289" w14:textId="2E46BBD3" w:rsidR="00F25E26" w:rsidRPr="00163024" w:rsidRDefault="00F25E26" w:rsidP="00F25E26">
      <w:pPr>
        <w:tabs>
          <w:tab w:val="left" w:pos="426"/>
        </w:tabs>
        <w:jc w:val="both"/>
        <w:rPr>
          <w:rFonts w:ascii="Arial" w:hAnsi="Arial" w:cs="Arial"/>
          <w:b/>
        </w:rPr>
      </w:pPr>
      <w:r w:rsidRPr="00EA6727">
        <w:rPr>
          <w:rFonts w:ascii="Arial" w:hAnsi="Arial" w:cs="Arial"/>
        </w:rPr>
        <w:t xml:space="preserve">7.1 – O Processo Seletivo terá vigência de </w:t>
      </w:r>
      <w:r w:rsidR="00997EC1">
        <w:rPr>
          <w:rFonts w:ascii="Arial" w:hAnsi="Arial" w:cs="Arial"/>
        </w:rPr>
        <w:t>1 (um) ano</w:t>
      </w:r>
      <w:r w:rsidRPr="00EA6727">
        <w:rPr>
          <w:rFonts w:ascii="Arial" w:hAnsi="Arial" w:cs="Arial"/>
        </w:rPr>
        <w:t xml:space="preserve"> após a data de sua homologação, podendo ser prorrogado, por igual período, em caso de interesse público.</w:t>
      </w:r>
    </w:p>
    <w:p w14:paraId="5CE9C2C4" w14:textId="19E7FB30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7.2 - Os candidatos classificados serão convocados por ato do Prefeito Municipal, conforme as necessidades de provimento das vagas, e desde que além dos documentos pessoais, comprovem as seguintes exigências:</w:t>
      </w:r>
    </w:p>
    <w:p w14:paraId="0EE1C09C" w14:textId="77777777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7.2.1 - Ser brasileiro ou estrangeiro na forma da lei.</w:t>
      </w:r>
    </w:p>
    <w:p w14:paraId="05A6C744" w14:textId="77777777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7.2.2 - Ter idade mínima de dezoito (18) anos.</w:t>
      </w:r>
    </w:p>
    <w:p w14:paraId="6A371DB8" w14:textId="77777777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7.2.3 - Apresentar atestado médico, no sentido de gozar de boa saúde física e mental.</w:t>
      </w:r>
    </w:p>
    <w:p w14:paraId="5F7C0784" w14:textId="7180C6C2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7.2.4 - Ter nível de escol</w:t>
      </w:r>
      <w:r w:rsidR="008C491B">
        <w:rPr>
          <w:rFonts w:ascii="Arial" w:hAnsi="Arial" w:cs="Arial"/>
        </w:rPr>
        <w:t>aridade mínima exigida para o</w:t>
      </w:r>
      <w:r w:rsidRPr="00163024">
        <w:rPr>
          <w:rFonts w:ascii="Arial" w:hAnsi="Arial" w:cs="Arial"/>
        </w:rPr>
        <w:t xml:space="preserve"> Cargo e habilitação funcional específica.</w:t>
      </w:r>
    </w:p>
    <w:p w14:paraId="34392D78" w14:textId="77777777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7.2.5 - Apresentar declaração de bens e rendas conforme modelo disponibilizado pelo Município.</w:t>
      </w:r>
    </w:p>
    <w:p w14:paraId="10921842" w14:textId="77777777" w:rsidR="00F25E26" w:rsidRPr="00163024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 xml:space="preserve">7.2.6 - A convocação do candidato classificado será realizada por meio de Edital publicado pelo site no Diário oficial dos Municípios do Estado de Mato Grosso do Sul (Assomasul). </w:t>
      </w:r>
    </w:p>
    <w:p w14:paraId="4FB95047" w14:textId="4B81EAB7" w:rsidR="00F25E26" w:rsidRDefault="00F25E26" w:rsidP="00F25E26">
      <w:pPr>
        <w:jc w:val="both"/>
        <w:rPr>
          <w:rFonts w:ascii="Arial" w:hAnsi="Arial" w:cs="Arial"/>
        </w:rPr>
      </w:pPr>
      <w:r w:rsidRPr="00163024">
        <w:rPr>
          <w:rFonts w:ascii="Arial" w:hAnsi="Arial" w:cs="Arial"/>
        </w:rPr>
        <w:t>7.2.7 - Firmar declaração de não estar cumprindo sanção por inidoneidade, aplicada por qualquer órgão</w:t>
      </w:r>
      <w:r w:rsidRPr="004227F1">
        <w:rPr>
          <w:rFonts w:ascii="Arial" w:hAnsi="Arial" w:cs="Arial"/>
        </w:rPr>
        <w:t xml:space="preserve"> público ou entidade da esfera </w:t>
      </w:r>
      <w:r w:rsidR="00C8360F">
        <w:rPr>
          <w:rFonts w:ascii="Arial" w:hAnsi="Arial" w:cs="Arial"/>
        </w:rPr>
        <w:t>federal, estadual ou municipal.</w:t>
      </w:r>
    </w:p>
    <w:p w14:paraId="13498565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068F1FC1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8. - DO RECURSO</w:t>
      </w:r>
    </w:p>
    <w:p w14:paraId="3BC1DB19" w14:textId="1BBCE85C" w:rsidR="00F25E26" w:rsidRPr="004227F1" w:rsidRDefault="00F25E26" w:rsidP="00F25E26">
      <w:pPr>
        <w:jc w:val="both"/>
        <w:rPr>
          <w:rFonts w:ascii="Arial" w:hAnsi="Arial" w:cs="Arial"/>
        </w:rPr>
      </w:pPr>
      <w:r w:rsidRPr="003B194D">
        <w:rPr>
          <w:rFonts w:ascii="Arial" w:hAnsi="Arial" w:cs="Arial"/>
        </w:rPr>
        <w:t xml:space="preserve">8.1 - O recurso deverá ser impetrado pela parte interessada, por meio de Requerimento dirigido à </w:t>
      </w:r>
      <w:r w:rsidRPr="008308E2">
        <w:rPr>
          <w:rFonts w:ascii="Arial" w:hAnsi="Arial" w:cs="Arial"/>
        </w:rPr>
        <w:t xml:space="preserve">Comissão, e protocolado </w:t>
      </w:r>
      <w:r w:rsidR="003B194D" w:rsidRPr="008308E2">
        <w:rPr>
          <w:rFonts w:ascii="Arial" w:hAnsi="Arial" w:cs="Arial"/>
        </w:rPr>
        <w:t xml:space="preserve">nos dias úteis no horário das 08:00 às 11:00 </w:t>
      </w:r>
      <w:r w:rsidR="003A1DC3" w:rsidRPr="008C50FC">
        <w:rPr>
          <w:rFonts w:ascii="Arial" w:hAnsi="Arial" w:cs="Arial"/>
        </w:rPr>
        <w:t>Secretaria Municipal de Educação de Laguna Carapã, situado à Rua João Lourenço de Lima, 791, Centro</w:t>
      </w:r>
      <w:r w:rsidR="00226F61" w:rsidRPr="008308E2">
        <w:rPr>
          <w:rFonts w:ascii="Arial" w:hAnsi="Arial" w:cs="Arial"/>
        </w:rPr>
        <w:t xml:space="preserve">, </w:t>
      </w:r>
      <w:r w:rsidRPr="008308E2">
        <w:rPr>
          <w:rFonts w:ascii="Arial" w:hAnsi="Arial" w:cs="Arial"/>
        </w:rPr>
        <w:t>sempre no primeiro dia útil após a publicação dos atos, após essa data</w:t>
      </w:r>
      <w:r w:rsidRPr="003B194D">
        <w:rPr>
          <w:rFonts w:ascii="Arial" w:hAnsi="Arial" w:cs="Arial"/>
        </w:rPr>
        <w:t xml:space="preserve"> (um dia após o ato) não</w:t>
      </w:r>
      <w:r w:rsidRPr="004227F1">
        <w:rPr>
          <w:rFonts w:ascii="Arial" w:hAnsi="Arial" w:cs="Arial"/>
        </w:rPr>
        <w:t xml:space="preserve"> caberá mais o recurso.</w:t>
      </w:r>
      <w:r w:rsidR="003B194D">
        <w:rPr>
          <w:rFonts w:ascii="Arial" w:hAnsi="Arial" w:cs="Arial"/>
        </w:rPr>
        <w:t xml:space="preserve"> </w:t>
      </w:r>
    </w:p>
    <w:p w14:paraId="16FF1976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8.1.1 – o modelo de formulário para o recurso será o anexo III deste edital.  </w:t>
      </w:r>
    </w:p>
    <w:p w14:paraId="5380935E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8.2 - Compete à Comissão avaliadora aceitar o recurso impetrado e julgá-lo. </w:t>
      </w:r>
    </w:p>
    <w:p w14:paraId="06A24C47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8.3 - A comissão avaliadora tem a autoridade final na apreciação dos aspectos de conteúdo da Seleção Simplificada.  </w:t>
      </w:r>
    </w:p>
    <w:p w14:paraId="1B54EC14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8.4 - O resultado do julgamento do recurso</w:t>
      </w:r>
      <w:r>
        <w:rPr>
          <w:rFonts w:ascii="Arial" w:hAnsi="Arial" w:cs="Arial"/>
        </w:rPr>
        <w:t xml:space="preserve"> será</w:t>
      </w:r>
      <w:r w:rsidRPr="004227F1">
        <w:rPr>
          <w:rFonts w:ascii="Arial" w:hAnsi="Arial" w:cs="Arial"/>
        </w:rPr>
        <w:t xml:space="preserve"> publicado pelo site no Diário oficial dos Municípios do Estado de Mato Grosso do Sul (Assomasul). </w:t>
      </w:r>
    </w:p>
    <w:p w14:paraId="23F17C28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8.5. Serão indeferidos os recursos interpostos fora do prazo definido neste Edital. </w:t>
      </w:r>
    </w:p>
    <w:p w14:paraId="0234C98D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8.6. Os casos omissos serão resolvidos pela </w:t>
      </w:r>
      <w:r>
        <w:rPr>
          <w:rFonts w:ascii="Arial" w:hAnsi="Arial" w:cs="Arial"/>
        </w:rPr>
        <w:t>Comissão do Processo seletivo</w:t>
      </w:r>
      <w:r w:rsidRPr="004227F1">
        <w:rPr>
          <w:rFonts w:ascii="Arial" w:hAnsi="Arial" w:cs="Arial"/>
        </w:rPr>
        <w:t xml:space="preserve"> e em última instância, pelo Prefeito Municipal.  </w:t>
      </w:r>
    </w:p>
    <w:p w14:paraId="3E24D07C" w14:textId="67CA6F47" w:rsidR="00F25E26" w:rsidRDefault="00F25E26" w:rsidP="00F25E26">
      <w:pPr>
        <w:jc w:val="both"/>
        <w:rPr>
          <w:rFonts w:ascii="Arial" w:hAnsi="Arial" w:cs="Arial"/>
        </w:rPr>
      </w:pPr>
    </w:p>
    <w:p w14:paraId="255EE99C" w14:textId="77777777" w:rsidR="00F25E26" w:rsidRPr="004227F1" w:rsidRDefault="00F25E26" w:rsidP="00F25E26">
      <w:pPr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9. - DAS DISPOSIÇÕES FINAIS</w:t>
      </w:r>
    </w:p>
    <w:p w14:paraId="4534D7DE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9.1 - É de inteira responsabilidade do candidato acompanhar os resultados e demais publicações referentes a este Edital, através do site no Diário oficial dos Municípios do Estado de Mato Grosso do Sul (Assomasul). </w:t>
      </w:r>
    </w:p>
    <w:p w14:paraId="174A4375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9.2 - A convocação dos candidatos será por meio de divulgação site no Diário oficial dos Municípios do Estado de Mato Grosso do Sul (Assomasul). </w:t>
      </w:r>
    </w:p>
    <w:p w14:paraId="170A90E2" w14:textId="79F8F80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9.2.1. No caso do não comparecimento</w:t>
      </w:r>
      <w:r>
        <w:rPr>
          <w:rFonts w:ascii="Arial" w:hAnsi="Arial" w:cs="Arial"/>
        </w:rPr>
        <w:t xml:space="preserve"> no prazo fixado</w:t>
      </w:r>
      <w:r w:rsidRPr="004227F1">
        <w:rPr>
          <w:rFonts w:ascii="Arial" w:hAnsi="Arial" w:cs="Arial"/>
        </w:rPr>
        <w:t xml:space="preserve"> ficará reservado ao </w:t>
      </w:r>
      <w:r w:rsidR="00064A25">
        <w:rPr>
          <w:rFonts w:ascii="Arial" w:hAnsi="Arial" w:cs="Arial"/>
        </w:rPr>
        <w:t xml:space="preserve">Município </w:t>
      </w:r>
      <w:r w:rsidRPr="004227F1">
        <w:rPr>
          <w:rFonts w:ascii="Arial" w:hAnsi="Arial" w:cs="Arial"/>
        </w:rPr>
        <w:t>direito de convocar o próximo candidato.</w:t>
      </w:r>
    </w:p>
    <w:p w14:paraId="0B64FC7B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1"/>
        <w:gridCol w:w="4521"/>
      </w:tblGrid>
      <w:tr w:rsidR="00BF476D" w:rsidRPr="004227F1" w14:paraId="5C61BC48" w14:textId="77777777" w:rsidTr="004C6F1D">
        <w:tc>
          <w:tcPr>
            <w:tcW w:w="4748" w:type="dxa"/>
            <w:shd w:val="clear" w:color="auto" w:fill="D9D9D9"/>
            <w:vAlign w:val="center"/>
          </w:tcPr>
          <w:p w14:paraId="3C36AE03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4748" w:type="dxa"/>
            <w:shd w:val="clear" w:color="auto" w:fill="D9D9D9"/>
            <w:vAlign w:val="center"/>
          </w:tcPr>
          <w:p w14:paraId="18BE6CD4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Data / Período</w:t>
            </w:r>
          </w:p>
        </w:tc>
      </w:tr>
      <w:tr w:rsidR="00BF476D" w:rsidRPr="004227F1" w14:paraId="7BF2C725" w14:textId="77777777" w:rsidTr="004C6F1D">
        <w:tc>
          <w:tcPr>
            <w:tcW w:w="4748" w:type="dxa"/>
          </w:tcPr>
          <w:p w14:paraId="2C8109FF" w14:textId="77777777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Inscrições dos Candidatos</w:t>
            </w:r>
          </w:p>
        </w:tc>
        <w:tc>
          <w:tcPr>
            <w:tcW w:w="4748" w:type="dxa"/>
            <w:vAlign w:val="center"/>
          </w:tcPr>
          <w:p w14:paraId="45BF4CA9" w14:textId="0E485A6E" w:rsidR="003A1DC3" w:rsidRDefault="00DB3ED9" w:rsidP="008C49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Dias </w:t>
            </w:r>
            <w:r w:rsidR="00997EC1">
              <w:rPr>
                <w:rFonts w:ascii="Arial" w:hAnsi="Arial" w:cs="Arial"/>
              </w:rPr>
              <w:t>21</w:t>
            </w:r>
            <w:r w:rsidR="003A1DC3">
              <w:rPr>
                <w:rFonts w:ascii="Arial" w:hAnsi="Arial" w:cs="Arial"/>
              </w:rPr>
              <w:t>/11 e</w:t>
            </w:r>
            <w:r w:rsidR="00997EC1">
              <w:rPr>
                <w:rFonts w:ascii="Arial" w:hAnsi="Arial" w:cs="Arial"/>
              </w:rPr>
              <w:t xml:space="preserve"> 22</w:t>
            </w:r>
            <w:r w:rsidR="003A1DC3">
              <w:rPr>
                <w:rFonts w:ascii="Arial" w:hAnsi="Arial" w:cs="Arial"/>
              </w:rPr>
              <w:t>/11 das 07:30h – 11:00h e das 13:00h às 17:00</w:t>
            </w:r>
            <w:r w:rsidR="00042A44">
              <w:rPr>
                <w:rFonts w:ascii="Arial" w:hAnsi="Arial" w:cs="Arial"/>
              </w:rPr>
              <w:t>h</w:t>
            </w:r>
            <w:r w:rsidR="003A1DC3">
              <w:rPr>
                <w:rFonts w:ascii="Arial" w:hAnsi="Arial" w:cs="Arial"/>
              </w:rPr>
              <w:t xml:space="preserve"> </w:t>
            </w:r>
            <w:r w:rsidR="00997EC1">
              <w:rPr>
                <w:rFonts w:ascii="Arial" w:hAnsi="Arial" w:cs="Arial"/>
              </w:rPr>
              <w:t>e</w:t>
            </w:r>
          </w:p>
          <w:p w14:paraId="6D694E6E" w14:textId="475F47D7" w:rsidR="00F25E26" w:rsidRPr="004227F1" w:rsidRDefault="00997EC1" w:rsidP="008C49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B3ED9">
              <w:rPr>
                <w:rFonts w:ascii="Arial" w:hAnsi="Arial" w:cs="Arial"/>
              </w:rPr>
              <w:t xml:space="preserve">Dia </w:t>
            </w:r>
            <w:r>
              <w:rPr>
                <w:rFonts w:ascii="Arial" w:hAnsi="Arial" w:cs="Arial"/>
              </w:rPr>
              <w:t>23</w:t>
            </w:r>
            <w:r w:rsidR="003A1DC3">
              <w:rPr>
                <w:rFonts w:ascii="Arial" w:hAnsi="Arial" w:cs="Arial"/>
              </w:rPr>
              <w:t>/11 das 07:30h – 11:00h</w:t>
            </w:r>
          </w:p>
        </w:tc>
      </w:tr>
      <w:tr w:rsidR="00BF476D" w:rsidRPr="004227F1" w14:paraId="7CACAAE3" w14:textId="77777777" w:rsidTr="004C6F1D">
        <w:tc>
          <w:tcPr>
            <w:tcW w:w="4748" w:type="dxa"/>
          </w:tcPr>
          <w:p w14:paraId="1CB9793E" w14:textId="0B786232" w:rsidR="0001360A" w:rsidRPr="004227F1" w:rsidRDefault="0001360A" w:rsidP="004C6F1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Publicação dos inscritos</w:t>
            </w:r>
          </w:p>
        </w:tc>
        <w:tc>
          <w:tcPr>
            <w:tcW w:w="4748" w:type="dxa"/>
            <w:vAlign w:val="center"/>
          </w:tcPr>
          <w:p w14:paraId="126D0D87" w14:textId="1FE962B2" w:rsidR="0001360A" w:rsidRDefault="00997EC1" w:rsidP="004C6F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5C5E65">
              <w:rPr>
                <w:rFonts w:ascii="Arial" w:hAnsi="Arial" w:cs="Arial"/>
              </w:rPr>
              <w:t>4</w:t>
            </w:r>
            <w:r w:rsidR="00E93368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novembro</w:t>
            </w:r>
            <w:r w:rsidR="008C491B">
              <w:rPr>
                <w:rFonts w:ascii="Arial" w:hAnsi="Arial" w:cs="Arial"/>
              </w:rPr>
              <w:t xml:space="preserve"> de 202</w:t>
            </w:r>
            <w:r w:rsidR="00015431">
              <w:rPr>
                <w:rFonts w:ascii="Arial" w:hAnsi="Arial" w:cs="Arial"/>
              </w:rPr>
              <w:t>2</w:t>
            </w:r>
          </w:p>
        </w:tc>
      </w:tr>
      <w:tr w:rsidR="00BF476D" w:rsidRPr="004227F1" w14:paraId="41EAF87C" w14:textId="77777777" w:rsidTr="004C6F1D">
        <w:tc>
          <w:tcPr>
            <w:tcW w:w="4748" w:type="dxa"/>
          </w:tcPr>
          <w:p w14:paraId="2BCED9F1" w14:textId="795BD68A" w:rsidR="00F25E26" w:rsidRPr="004227F1" w:rsidRDefault="00307AA8" w:rsidP="004C6F1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dos Títulos</w:t>
            </w:r>
          </w:p>
        </w:tc>
        <w:tc>
          <w:tcPr>
            <w:tcW w:w="4748" w:type="dxa"/>
            <w:vAlign w:val="center"/>
          </w:tcPr>
          <w:p w14:paraId="719991B1" w14:textId="1BC922CA" w:rsidR="00DB3ED9" w:rsidRDefault="00E93368" w:rsidP="008C49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DB3ED9">
              <w:rPr>
                <w:rFonts w:ascii="Arial" w:hAnsi="Arial" w:cs="Arial"/>
              </w:rPr>
              <w:t>ias</w:t>
            </w:r>
            <w:r>
              <w:rPr>
                <w:rFonts w:ascii="Arial" w:hAnsi="Arial" w:cs="Arial"/>
              </w:rPr>
              <w:t xml:space="preserve"> </w:t>
            </w:r>
            <w:r w:rsidR="00BE04AC">
              <w:rPr>
                <w:rFonts w:ascii="Arial" w:hAnsi="Arial" w:cs="Arial"/>
              </w:rPr>
              <w:t>29</w:t>
            </w:r>
            <w:r w:rsidR="00DB3ED9">
              <w:rPr>
                <w:rFonts w:ascii="Arial" w:hAnsi="Arial" w:cs="Arial"/>
              </w:rPr>
              <w:t>/11 e 30/11 das 07:30h – 11:00h e das 13:00h às 17:00</w:t>
            </w:r>
            <w:r w:rsidR="00042A44">
              <w:rPr>
                <w:rFonts w:ascii="Arial" w:hAnsi="Arial" w:cs="Arial"/>
              </w:rPr>
              <w:t>h</w:t>
            </w:r>
            <w:r w:rsidR="00DB3ED9">
              <w:rPr>
                <w:rFonts w:ascii="Arial" w:hAnsi="Arial" w:cs="Arial"/>
              </w:rPr>
              <w:t xml:space="preserve"> </w:t>
            </w:r>
          </w:p>
          <w:p w14:paraId="398BC400" w14:textId="5169BF1D" w:rsidR="00F25E26" w:rsidRPr="004227F1" w:rsidRDefault="00DB3ED9" w:rsidP="008C49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</w:t>
            </w:r>
            <w:r w:rsidR="008C491B">
              <w:rPr>
                <w:rFonts w:ascii="Arial" w:hAnsi="Arial" w:cs="Arial"/>
              </w:rPr>
              <w:t xml:space="preserve"> </w:t>
            </w:r>
            <w:r w:rsidR="007E08D9">
              <w:rPr>
                <w:rFonts w:ascii="Arial" w:hAnsi="Arial" w:cs="Arial"/>
              </w:rPr>
              <w:t>0</w:t>
            </w:r>
            <w:r w:rsidR="00BE04A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/12 das 07:30h – 11:00h</w:t>
            </w:r>
          </w:p>
        </w:tc>
      </w:tr>
      <w:tr w:rsidR="00BF476D" w:rsidRPr="004227F1" w14:paraId="12D42F04" w14:textId="77777777" w:rsidTr="004C6F1D">
        <w:tc>
          <w:tcPr>
            <w:tcW w:w="4748" w:type="dxa"/>
          </w:tcPr>
          <w:p w14:paraId="6E4B87A2" w14:textId="77777777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Publicação do resultado da análise de currículo</w:t>
            </w:r>
          </w:p>
        </w:tc>
        <w:tc>
          <w:tcPr>
            <w:tcW w:w="4748" w:type="dxa"/>
            <w:vAlign w:val="center"/>
          </w:tcPr>
          <w:p w14:paraId="629F42D7" w14:textId="11B5CE91" w:rsidR="00F25E26" w:rsidRPr="004227F1" w:rsidRDefault="003A1DC3" w:rsidP="007A5F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42A4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de dezembro</w:t>
            </w:r>
            <w:r w:rsidR="007A5F9C">
              <w:rPr>
                <w:rFonts w:ascii="Arial" w:hAnsi="Arial" w:cs="Arial"/>
              </w:rPr>
              <w:t xml:space="preserve"> de 202</w:t>
            </w:r>
            <w:r w:rsidR="00BF476D">
              <w:rPr>
                <w:rFonts w:ascii="Arial" w:hAnsi="Arial" w:cs="Arial"/>
              </w:rPr>
              <w:t>2</w:t>
            </w:r>
          </w:p>
        </w:tc>
      </w:tr>
      <w:tr w:rsidR="00BF476D" w:rsidRPr="004227F1" w14:paraId="159F264D" w14:textId="77777777" w:rsidTr="004C6F1D">
        <w:tc>
          <w:tcPr>
            <w:tcW w:w="4748" w:type="dxa"/>
          </w:tcPr>
          <w:p w14:paraId="711C580F" w14:textId="77777777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Interposição de recursos contra o resultado</w:t>
            </w:r>
          </w:p>
        </w:tc>
        <w:tc>
          <w:tcPr>
            <w:tcW w:w="4748" w:type="dxa"/>
            <w:vAlign w:val="center"/>
          </w:tcPr>
          <w:p w14:paraId="676B2CB6" w14:textId="69AB7093" w:rsidR="00F25E26" w:rsidRPr="004227F1" w:rsidRDefault="003A1DC3" w:rsidP="00522C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42A44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de dezembro</w:t>
            </w:r>
            <w:r w:rsidR="00F25E26" w:rsidRPr="004227F1">
              <w:rPr>
                <w:rFonts w:ascii="Arial" w:hAnsi="Arial" w:cs="Arial"/>
              </w:rPr>
              <w:t xml:space="preserve"> de 20</w:t>
            </w:r>
            <w:r w:rsidR="00F25E26">
              <w:rPr>
                <w:rFonts w:ascii="Arial" w:hAnsi="Arial" w:cs="Arial"/>
              </w:rPr>
              <w:t>2</w:t>
            </w:r>
            <w:r w:rsidR="00BF476D">
              <w:rPr>
                <w:rFonts w:ascii="Arial" w:hAnsi="Arial" w:cs="Arial"/>
              </w:rPr>
              <w:t>2</w:t>
            </w:r>
          </w:p>
        </w:tc>
      </w:tr>
      <w:tr w:rsidR="00BF476D" w:rsidRPr="004227F1" w14:paraId="5E326B5E" w14:textId="77777777" w:rsidTr="004C6F1D">
        <w:tc>
          <w:tcPr>
            <w:tcW w:w="4748" w:type="dxa"/>
          </w:tcPr>
          <w:p w14:paraId="158D05D5" w14:textId="77777777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Publicação do resultado dos recursos</w:t>
            </w:r>
          </w:p>
        </w:tc>
        <w:tc>
          <w:tcPr>
            <w:tcW w:w="4748" w:type="dxa"/>
            <w:vAlign w:val="center"/>
          </w:tcPr>
          <w:p w14:paraId="5E257626" w14:textId="3FB1AF55" w:rsidR="00F25E26" w:rsidRPr="004227F1" w:rsidRDefault="003A1DC3" w:rsidP="004C6F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42A4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de dezembro</w:t>
            </w:r>
            <w:r w:rsidR="00F25E26" w:rsidRPr="004227F1">
              <w:rPr>
                <w:rFonts w:ascii="Arial" w:hAnsi="Arial" w:cs="Arial"/>
              </w:rPr>
              <w:t xml:space="preserve"> de 20</w:t>
            </w:r>
            <w:r w:rsidR="00F25E26">
              <w:rPr>
                <w:rFonts w:ascii="Arial" w:hAnsi="Arial" w:cs="Arial"/>
              </w:rPr>
              <w:t>2</w:t>
            </w:r>
            <w:r w:rsidR="00BF476D">
              <w:rPr>
                <w:rFonts w:ascii="Arial" w:hAnsi="Arial" w:cs="Arial"/>
              </w:rPr>
              <w:t>2</w:t>
            </w:r>
          </w:p>
        </w:tc>
      </w:tr>
      <w:tr w:rsidR="00BF476D" w:rsidRPr="004227F1" w14:paraId="2A8C687D" w14:textId="77777777" w:rsidTr="004C6F1D">
        <w:tc>
          <w:tcPr>
            <w:tcW w:w="4748" w:type="dxa"/>
          </w:tcPr>
          <w:p w14:paraId="4F4DCDA3" w14:textId="67DF4D61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Publicação do resultado final</w:t>
            </w:r>
            <w:r w:rsidR="007E5BCE">
              <w:rPr>
                <w:rFonts w:ascii="Arial" w:hAnsi="Arial" w:cs="Arial"/>
              </w:rPr>
              <w:t xml:space="preserve"> e homologação</w:t>
            </w:r>
          </w:p>
        </w:tc>
        <w:tc>
          <w:tcPr>
            <w:tcW w:w="4748" w:type="dxa"/>
            <w:vAlign w:val="center"/>
          </w:tcPr>
          <w:p w14:paraId="76D6D3E8" w14:textId="12F241D2" w:rsidR="00F25E26" w:rsidRPr="004227F1" w:rsidRDefault="003A1DC3" w:rsidP="007E5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42A44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de dezembro</w:t>
            </w:r>
            <w:r w:rsidR="00B529F6">
              <w:rPr>
                <w:rFonts w:ascii="Arial" w:hAnsi="Arial" w:cs="Arial"/>
              </w:rPr>
              <w:t xml:space="preserve"> </w:t>
            </w:r>
            <w:r w:rsidR="00F25E26">
              <w:rPr>
                <w:rFonts w:ascii="Arial" w:hAnsi="Arial" w:cs="Arial"/>
              </w:rPr>
              <w:t>de</w:t>
            </w:r>
            <w:r w:rsidR="00F25E26" w:rsidRPr="004227F1">
              <w:rPr>
                <w:rFonts w:ascii="Arial" w:hAnsi="Arial" w:cs="Arial"/>
              </w:rPr>
              <w:t xml:space="preserve"> 20</w:t>
            </w:r>
            <w:r w:rsidR="00F25E26">
              <w:rPr>
                <w:rFonts w:ascii="Arial" w:hAnsi="Arial" w:cs="Arial"/>
              </w:rPr>
              <w:t>2</w:t>
            </w:r>
            <w:r w:rsidR="00BF476D">
              <w:rPr>
                <w:rFonts w:ascii="Arial" w:hAnsi="Arial" w:cs="Arial"/>
              </w:rPr>
              <w:t>2</w:t>
            </w:r>
          </w:p>
        </w:tc>
      </w:tr>
      <w:tr w:rsidR="00BF476D" w:rsidRPr="004227F1" w14:paraId="307216CE" w14:textId="77777777" w:rsidTr="004C6F1D">
        <w:tc>
          <w:tcPr>
            <w:tcW w:w="4748" w:type="dxa"/>
          </w:tcPr>
          <w:p w14:paraId="67914AF7" w14:textId="77777777" w:rsidR="00F25E26" w:rsidRPr="004227F1" w:rsidRDefault="00F25E26" w:rsidP="004C6F1D">
            <w:pPr>
              <w:jc w:val="both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Convocação</w:t>
            </w:r>
          </w:p>
        </w:tc>
        <w:tc>
          <w:tcPr>
            <w:tcW w:w="4748" w:type="dxa"/>
            <w:vAlign w:val="center"/>
          </w:tcPr>
          <w:p w14:paraId="4BF5D17A" w14:textId="35A34AA3" w:rsidR="00F25E26" w:rsidRPr="004227F1" w:rsidRDefault="00F25E26" w:rsidP="00522C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partir do </w:t>
            </w:r>
            <w:r w:rsidR="003A1DC3">
              <w:rPr>
                <w:rFonts w:ascii="Arial" w:hAnsi="Arial" w:cs="Arial"/>
              </w:rPr>
              <w:t>01 de fevereiro</w:t>
            </w:r>
            <w:r w:rsidR="00BF476D">
              <w:rPr>
                <w:rFonts w:ascii="Arial" w:hAnsi="Arial" w:cs="Arial"/>
              </w:rPr>
              <w:t xml:space="preserve"> de 202</w:t>
            </w:r>
            <w:r w:rsidR="003A1DC3">
              <w:rPr>
                <w:rFonts w:ascii="Arial" w:hAnsi="Arial" w:cs="Arial"/>
              </w:rPr>
              <w:t>3</w:t>
            </w:r>
          </w:p>
        </w:tc>
      </w:tr>
    </w:tbl>
    <w:p w14:paraId="23E19C61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2138E9EA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1F728416" w14:textId="7FB2F7E0" w:rsidR="00F25E26" w:rsidRPr="00391CED" w:rsidRDefault="00F25E26" w:rsidP="00F25E26">
      <w:pPr>
        <w:jc w:val="both"/>
        <w:rPr>
          <w:rFonts w:ascii="Arial" w:hAnsi="Arial" w:cs="Arial"/>
        </w:rPr>
      </w:pPr>
      <w:r w:rsidRPr="00391CED">
        <w:rPr>
          <w:rFonts w:ascii="Arial" w:hAnsi="Arial" w:cs="Arial"/>
        </w:rPr>
        <w:t xml:space="preserve">Laguna Carapã – MS, em </w:t>
      </w:r>
      <w:r w:rsidR="00054E41">
        <w:rPr>
          <w:rFonts w:ascii="Arial" w:hAnsi="Arial" w:cs="Arial"/>
        </w:rPr>
        <w:t>17 de novembro</w:t>
      </w:r>
      <w:r w:rsidR="00C515E8" w:rsidRPr="00391CED">
        <w:rPr>
          <w:rFonts w:ascii="Arial" w:hAnsi="Arial" w:cs="Arial"/>
        </w:rPr>
        <w:t xml:space="preserve"> de 2022</w:t>
      </w:r>
      <w:r w:rsidR="007A5F9C" w:rsidRPr="00391CED">
        <w:rPr>
          <w:rFonts w:ascii="Arial" w:hAnsi="Arial" w:cs="Arial"/>
        </w:rPr>
        <w:t>.</w:t>
      </w:r>
    </w:p>
    <w:p w14:paraId="0741FDD0" w14:textId="77777777" w:rsidR="00F25E26" w:rsidRPr="00391CED" w:rsidRDefault="00F25E26" w:rsidP="00F25E26">
      <w:pPr>
        <w:jc w:val="both"/>
        <w:rPr>
          <w:rFonts w:ascii="Arial" w:hAnsi="Arial" w:cs="Arial"/>
        </w:rPr>
      </w:pPr>
    </w:p>
    <w:p w14:paraId="09B2C26C" w14:textId="77777777" w:rsidR="00F25E26" w:rsidRPr="00391CED" w:rsidRDefault="00F25E26" w:rsidP="00F25E26">
      <w:pPr>
        <w:jc w:val="both"/>
        <w:rPr>
          <w:rFonts w:ascii="Arial" w:hAnsi="Arial" w:cs="Arial"/>
        </w:rPr>
      </w:pPr>
    </w:p>
    <w:p w14:paraId="29D96301" w14:textId="77777777" w:rsidR="00F25E26" w:rsidRPr="00391CED" w:rsidRDefault="00F25E26" w:rsidP="00F25E26">
      <w:pPr>
        <w:jc w:val="both"/>
        <w:rPr>
          <w:rFonts w:ascii="Arial" w:hAnsi="Arial" w:cs="Arial"/>
        </w:rPr>
      </w:pPr>
    </w:p>
    <w:p w14:paraId="1AD33051" w14:textId="77777777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>ADEMAR DALBOSCO</w:t>
      </w:r>
    </w:p>
    <w:p w14:paraId="32F14E52" w14:textId="77777777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>Prefeito Municipal</w:t>
      </w:r>
    </w:p>
    <w:p w14:paraId="6E5670C9" w14:textId="77777777" w:rsidR="00064A25" w:rsidRPr="00391CED" w:rsidRDefault="00064A25" w:rsidP="00064A2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531B66D" w14:textId="77777777" w:rsidR="00064A25" w:rsidRPr="00391CED" w:rsidRDefault="00064A25" w:rsidP="00064A2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F301A2F" w14:textId="77777777" w:rsidR="00064A25" w:rsidRPr="00391CED" w:rsidRDefault="00064A25" w:rsidP="00064A2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91CED">
        <w:rPr>
          <w:rFonts w:ascii="Arial" w:hAnsi="Arial" w:cs="Arial"/>
          <w:b/>
          <w:bCs/>
          <w:sz w:val="22"/>
          <w:szCs w:val="22"/>
        </w:rPr>
        <w:t>COMISSÃO DE PROCESSO SELETIVO</w:t>
      </w:r>
    </w:p>
    <w:p w14:paraId="53696BD1" w14:textId="20229ADA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</w:p>
    <w:p w14:paraId="6A9B7396" w14:textId="77777777" w:rsidR="008D6965" w:rsidRPr="00391CED" w:rsidRDefault="008D6965" w:rsidP="00064A25">
      <w:pPr>
        <w:jc w:val="center"/>
        <w:rPr>
          <w:rFonts w:ascii="Arial" w:hAnsi="Arial" w:cs="Arial"/>
          <w:sz w:val="22"/>
          <w:szCs w:val="22"/>
        </w:rPr>
      </w:pPr>
    </w:p>
    <w:p w14:paraId="64583E4C" w14:textId="54BCEBD2" w:rsidR="00010E8B" w:rsidRPr="00391CED" w:rsidRDefault="00010E8B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 xml:space="preserve">ELIANA PETRY SUTEL PESARICO </w:t>
      </w:r>
    </w:p>
    <w:p w14:paraId="762C26BD" w14:textId="138805EE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>Presidente</w:t>
      </w:r>
    </w:p>
    <w:p w14:paraId="16D721B1" w14:textId="77777777" w:rsidR="00064A25" w:rsidRPr="00391CED" w:rsidRDefault="00064A25" w:rsidP="00064A25">
      <w:pPr>
        <w:rPr>
          <w:rFonts w:ascii="Arial" w:hAnsi="Arial" w:cs="Arial"/>
          <w:sz w:val="22"/>
          <w:szCs w:val="22"/>
        </w:rPr>
      </w:pPr>
    </w:p>
    <w:p w14:paraId="56342EAF" w14:textId="77777777" w:rsidR="00064A25" w:rsidRPr="00391CED" w:rsidRDefault="00064A25" w:rsidP="00064A25">
      <w:pPr>
        <w:rPr>
          <w:rFonts w:ascii="Arial" w:hAnsi="Arial" w:cs="Arial"/>
          <w:sz w:val="22"/>
          <w:szCs w:val="22"/>
        </w:rPr>
      </w:pPr>
    </w:p>
    <w:p w14:paraId="6E0DB530" w14:textId="4DD954E0" w:rsidR="00010E8B" w:rsidRPr="00391CED" w:rsidRDefault="00010E8B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 xml:space="preserve">FABIANA WATTHIER </w:t>
      </w:r>
    </w:p>
    <w:p w14:paraId="4D08CDEE" w14:textId="34C43665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>Membro</w:t>
      </w:r>
    </w:p>
    <w:p w14:paraId="65D0EF96" w14:textId="77777777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</w:p>
    <w:p w14:paraId="1B843C50" w14:textId="77777777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</w:p>
    <w:p w14:paraId="46D3A66B" w14:textId="1F0DE4E6" w:rsidR="00010E8B" w:rsidRPr="00391CED" w:rsidRDefault="00DB3ED9" w:rsidP="00064A2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SIDNEI JOSÉ FERNANDES</w:t>
      </w:r>
    </w:p>
    <w:p w14:paraId="058B1ACC" w14:textId="725F2321" w:rsidR="00064A25" w:rsidRPr="00391CED" w:rsidRDefault="00064A25" w:rsidP="00064A25">
      <w:pPr>
        <w:jc w:val="center"/>
        <w:rPr>
          <w:rFonts w:ascii="Arial" w:hAnsi="Arial" w:cs="Arial"/>
          <w:sz w:val="22"/>
          <w:szCs w:val="22"/>
        </w:rPr>
      </w:pPr>
      <w:r w:rsidRPr="00391CED">
        <w:rPr>
          <w:rFonts w:ascii="Arial" w:hAnsi="Arial" w:cs="Arial"/>
          <w:sz w:val="22"/>
          <w:szCs w:val="22"/>
        </w:rPr>
        <w:t>Membro</w:t>
      </w:r>
    </w:p>
    <w:p w14:paraId="6D9CE447" w14:textId="77777777" w:rsidR="00F25E26" w:rsidRPr="004227F1" w:rsidRDefault="00F25E26" w:rsidP="00F25E26">
      <w:pPr>
        <w:jc w:val="center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br w:type="page"/>
        <w:t>ANEXO I</w:t>
      </w:r>
    </w:p>
    <w:p w14:paraId="36EE65B7" w14:textId="77777777" w:rsidR="00F25E26" w:rsidRPr="004227F1" w:rsidRDefault="00F25E26" w:rsidP="00F25E26">
      <w:pPr>
        <w:jc w:val="center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FICHA DE INSCRIÇÃO</w:t>
      </w:r>
    </w:p>
    <w:p w14:paraId="72C0E2F0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Nome completo:__________________________________________________________________</w:t>
      </w:r>
    </w:p>
    <w:p w14:paraId="6CCEF9A3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Endereço: _________________________________________________________Nº: __________</w:t>
      </w:r>
    </w:p>
    <w:p w14:paraId="5B4BC425" w14:textId="782B8E2F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Complemento: ___________________Bairro: __________________________CEP:</w:t>
      </w:r>
      <w:r w:rsidR="007E5BCE">
        <w:rPr>
          <w:rFonts w:ascii="Arial" w:hAnsi="Arial" w:cs="Arial"/>
        </w:rPr>
        <w:t xml:space="preserve"> _</w:t>
      </w:r>
      <w:r w:rsidRPr="004227F1">
        <w:rPr>
          <w:rFonts w:ascii="Arial" w:hAnsi="Arial" w:cs="Arial"/>
        </w:rPr>
        <w:t>_</w:t>
      </w:r>
      <w:r w:rsidR="007E5BCE">
        <w:rPr>
          <w:rFonts w:ascii="Arial" w:hAnsi="Arial" w:cs="Arial"/>
        </w:rPr>
        <w:t>______</w:t>
      </w:r>
      <w:r w:rsidRPr="004227F1">
        <w:rPr>
          <w:rFonts w:ascii="Arial" w:hAnsi="Arial" w:cs="Arial"/>
        </w:rPr>
        <w:t>____</w:t>
      </w:r>
    </w:p>
    <w:p w14:paraId="04B0A8DF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Município: ___________________________________________________________UF:  _______</w:t>
      </w:r>
    </w:p>
    <w:p w14:paraId="084B15EF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Data de nascimento: ____ /____ / ______                       Sexo: (  ) Masculino ( </w:t>
      </w:r>
      <w:r>
        <w:rPr>
          <w:rFonts w:ascii="Arial" w:hAnsi="Arial" w:cs="Arial"/>
        </w:rPr>
        <w:t xml:space="preserve"> </w:t>
      </w:r>
      <w:r w:rsidRPr="004227F1">
        <w:rPr>
          <w:rFonts w:ascii="Arial" w:hAnsi="Arial" w:cs="Arial"/>
        </w:rPr>
        <w:t xml:space="preserve">)Feminino  </w:t>
      </w:r>
    </w:p>
    <w:p w14:paraId="439517AA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Estado civil: ___________________ CPF: ____________________  </w:t>
      </w:r>
    </w:p>
    <w:p w14:paraId="49B9A42E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Identidade:____________________ Órgão Exp.:  ___________ Data Emissão: __ /__ / ________</w:t>
      </w:r>
    </w:p>
    <w:p w14:paraId="71DC673A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Nacionalidade: _________________________Naturalidade:  _____________________________</w:t>
      </w:r>
    </w:p>
    <w:p w14:paraId="2F711934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Telefone residencial: (_)_________________ Telefone Celular: (__)_____________________  </w:t>
      </w:r>
    </w:p>
    <w:p w14:paraId="20E0A08E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E-mail: __________________________________________________________________________ </w:t>
      </w:r>
    </w:p>
    <w:p w14:paraId="647C380F" w14:textId="77777777" w:rsidR="00F25E26" w:rsidRPr="004227F1" w:rsidRDefault="00F25E26" w:rsidP="00F25E26">
      <w:pPr>
        <w:spacing w:line="360" w:lineRule="auto"/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Declaro o conhecimento prévio e a tácita aceitação das presentes instruções e normas estabelecidas </w:t>
      </w:r>
    </w:p>
    <w:p w14:paraId="4C4B8162" w14:textId="7BBCC84B" w:rsidR="00F25E26" w:rsidRDefault="00F25E26" w:rsidP="001C5E37">
      <w:pPr>
        <w:spacing w:line="360" w:lineRule="auto"/>
        <w:jc w:val="both"/>
        <w:rPr>
          <w:rFonts w:ascii="Arial" w:hAnsi="Arial" w:cs="Arial"/>
          <w:b/>
        </w:rPr>
      </w:pPr>
      <w:r w:rsidRPr="004227F1">
        <w:rPr>
          <w:rFonts w:ascii="Arial" w:hAnsi="Arial" w:cs="Arial"/>
        </w:rPr>
        <w:t>neste Edital.</w:t>
      </w:r>
      <w:r w:rsidR="001C5E37">
        <w:rPr>
          <w:rFonts w:ascii="Arial" w:hAnsi="Arial" w:cs="Arial"/>
        </w:rPr>
        <w:t xml:space="preserve"> </w:t>
      </w:r>
      <w:r w:rsidR="00BF30C8">
        <w:rPr>
          <w:rFonts w:ascii="Arial" w:hAnsi="Arial" w:cs="Arial"/>
        </w:rPr>
        <w:t xml:space="preserve">Informar </w:t>
      </w:r>
      <w:r w:rsidRPr="004227F1">
        <w:rPr>
          <w:rFonts w:ascii="Arial" w:hAnsi="Arial" w:cs="Arial"/>
        </w:rPr>
        <w:t>o cargo pretendido.</w:t>
      </w:r>
      <w:r w:rsidRPr="004227F1">
        <w:rPr>
          <w:rFonts w:ascii="Arial" w:hAnsi="Arial" w:cs="Arial"/>
          <w:b/>
        </w:rPr>
        <w:tab/>
      </w:r>
    </w:p>
    <w:p w14:paraId="5031683A" w14:textId="3426A7B5" w:rsidR="009E0C8E" w:rsidRDefault="009E0C8E" w:rsidP="001C5E37">
      <w:pPr>
        <w:spacing w:line="360" w:lineRule="auto"/>
        <w:jc w:val="both"/>
        <w:rPr>
          <w:rFonts w:ascii="Arial" w:hAnsi="Arial" w:cs="Arial"/>
          <w:b/>
        </w:rPr>
      </w:pPr>
    </w:p>
    <w:p w14:paraId="49FC9216" w14:textId="145CF197" w:rsidR="009E0C8E" w:rsidRDefault="009E0C8E" w:rsidP="001C5E3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CARGO: _______________________________________________________________________</w:t>
      </w:r>
    </w:p>
    <w:p w14:paraId="4CACE993" w14:textId="77777777" w:rsidR="00BF30C8" w:rsidRDefault="00BF30C8" w:rsidP="001C5E37">
      <w:pPr>
        <w:spacing w:line="360" w:lineRule="auto"/>
        <w:jc w:val="both"/>
        <w:rPr>
          <w:rFonts w:ascii="Arial" w:hAnsi="Arial" w:cs="Arial"/>
          <w:b/>
        </w:rPr>
      </w:pPr>
    </w:p>
    <w:p w14:paraId="00795378" w14:textId="4FDDAA89" w:rsidR="009E0C8E" w:rsidRPr="004227F1" w:rsidRDefault="009E0C8E" w:rsidP="001C5E3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LOCAL DO MUNICIPIO: ______________________________________</w:t>
      </w:r>
      <w:r w:rsidR="00BF30C8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________________</w:t>
      </w:r>
    </w:p>
    <w:p w14:paraId="07AF6A91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5FD8EE43" w14:textId="77777777" w:rsidR="00BF30C8" w:rsidRDefault="00BF30C8" w:rsidP="00F25E26">
      <w:pPr>
        <w:jc w:val="both"/>
        <w:rPr>
          <w:rFonts w:ascii="Arial" w:hAnsi="Arial" w:cs="Arial"/>
        </w:rPr>
      </w:pPr>
    </w:p>
    <w:p w14:paraId="098A5521" w14:textId="77284B2D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</w:t>
      </w:r>
    </w:p>
    <w:p w14:paraId="1AF08D49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 Assinatura do Candidato.</w:t>
      </w:r>
    </w:p>
    <w:p w14:paraId="1968E923" w14:textId="77777777" w:rsidR="00F25E26" w:rsidRPr="004227F1" w:rsidRDefault="00F25E26" w:rsidP="00F25E26">
      <w:pPr>
        <w:tabs>
          <w:tab w:val="left" w:pos="449"/>
        </w:tabs>
        <w:rPr>
          <w:rFonts w:ascii="Arial" w:hAnsi="Arial" w:cs="Arial"/>
          <w:b/>
        </w:rPr>
      </w:pPr>
    </w:p>
    <w:p w14:paraId="68C49F5B" w14:textId="77777777" w:rsidR="00F25E26" w:rsidRPr="004227F1" w:rsidRDefault="00F25E26" w:rsidP="00F25E26">
      <w:pPr>
        <w:tabs>
          <w:tab w:val="left" w:pos="449"/>
        </w:tabs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</w:t>
      </w:r>
    </w:p>
    <w:p w14:paraId="5A225660" w14:textId="77777777" w:rsidR="00F25E26" w:rsidRPr="004227F1" w:rsidRDefault="00F25E26" w:rsidP="00F25E26">
      <w:pPr>
        <w:jc w:val="center"/>
        <w:rPr>
          <w:rFonts w:ascii="Arial" w:hAnsi="Arial" w:cs="Arial"/>
          <w:b/>
          <w:u w:val="single"/>
        </w:rPr>
      </w:pPr>
    </w:p>
    <w:p w14:paraId="7258856D" w14:textId="77777777" w:rsidR="00F25E26" w:rsidRPr="004227F1" w:rsidRDefault="00F25E26" w:rsidP="00F25E26">
      <w:pPr>
        <w:jc w:val="center"/>
        <w:rPr>
          <w:rFonts w:ascii="Arial" w:hAnsi="Arial" w:cs="Arial"/>
          <w:b/>
          <w:u w:val="single"/>
        </w:rPr>
      </w:pPr>
      <w:r w:rsidRPr="004227F1">
        <w:rPr>
          <w:rFonts w:ascii="Arial" w:hAnsi="Arial" w:cs="Arial"/>
          <w:b/>
          <w:u w:val="single"/>
        </w:rPr>
        <w:t>COMPROVANTE DA INSCRIÇÃO</w:t>
      </w:r>
    </w:p>
    <w:p w14:paraId="10CC50A2" w14:textId="77777777" w:rsidR="007E5BCE" w:rsidRDefault="007E5BCE" w:rsidP="00F25E26">
      <w:pPr>
        <w:rPr>
          <w:rFonts w:ascii="Arial" w:hAnsi="Arial" w:cs="Arial"/>
        </w:rPr>
      </w:pPr>
    </w:p>
    <w:p w14:paraId="49039DA9" w14:textId="2039765B" w:rsidR="00F25E26" w:rsidRDefault="00F25E26" w:rsidP="00F25E26">
      <w:pPr>
        <w:rPr>
          <w:rFonts w:ascii="Arial" w:hAnsi="Arial" w:cs="Arial"/>
        </w:rPr>
      </w:pPr>
      <w:r w:rsidRPr="004227F1">
        <w:rPr>
          <w:rFonts w:ascii="Arial" w:hAnsi="Arial" w:cs="Arial"/>
        </w:rPr>
        <w:t>Número da Inscrição: __________</w:t>
      </w:r>
    </w:p>
    <w:p w14:paraId="577E37C1" w14:textId="77777777" w:rsidR="00BF30C8" w:rsidRPr="004227F1" w:rsidRDefault="00BF30C8" w:rsidP="00F25E26">
      <w:pPr>
        <w:rPr>
          <w:rFonts w:ascii="Arial" w:hAnsi="Arial" w:cs="Arial"/>
        </w:rPr>
      </w:pPr>
    </w:p>
    <w:p w14:paraId="423F460A" w14:textId="57AD6F42" w:rsidR="00F25E26" w:rsidRPr="004227F1" w:rsidRDefault="00F25E26" w:rsidP="00F25E26">
      <w:pPr>
        <w:rPr>
          <w:rFonts w:ascii="Arial" w:hAnsi="Arial" w:cs="Arial"/>
        </w:rPr>
      </w:pPr>
      <w:r w:rsidRPr="004227F1">
        <w:rPr>
          <w:rFonts w:ascii="Arial" w:hAnsi="Arial" w:cs="Arial"/>
        </w:rPr>
        <w:t>Cargo:</w:t>
      </w:r>
      <w:r w:rsidR="00876EE4">
        <w:rPr>
          <w:rFonts w:ascii="Arial" w:hAnsi="Arial" w:cs="Arial"/>
        </w:rPr>
        <w:t xml:space="preserve">   </w:t>
      </w:r>
      <w:r w:rsidRPr="004227F1">
        <w:rPr>
          <w:rFonts w:ascii="Arial" w:hAnsi="Arial" w:cs="Arial"/>
        </w:rPr>
        <w:t>__________________________________________________________________________</w:t>
      </w:r>
    </w:p>
    <w:p w14:paraId="322AB29D" w14:textId="77777777" w:rsidR="007E5BCE" w:rsidRDefault="007E5BCE" w:rsidP="00F25E26">
      <w:pPr>
        <w:rPr>
          <w:rFonts w:ascii="Arial" w:hAnsi="Arial" w:cs="Arial"/>
        </w:rPr>
      </w:pPr>
    </w:p>
    <w:p w14:paraId="78ED8045" w14:textId="77777777" w:rsidR="007E5BCE" w:rsidRDefault="00F25E26" w:rsidP="00F25E26">
      <w:pPr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Nome do Candidato: </w:t>
      </w:r>
    </w:p>
    <w:p w14:paraId="2B12F1A0" w14:textId="77777777" w:rsidR="007E5BCE" w:rsidRDefault="007E5BCE" w:rsidP="00F25E26">
      <w:pPr>
        <w:rPr>
          <w:rFonts w:ascii="Arial" w:hAnsi="Arial" w:cs="Arial"/>
        </w:rPr>
      </w:pPr>
    </w:p>
    <w:p w14:paraId="106ED6C3" w14:textId="4A5ECEA7" w:rsidR="00F25E26" w:rsidRPr="004227F1" w:rsidRDefault="00F25E26" w:rsidP="00F25E26">
      <w:pPr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</w:t>
      </w:r>
      <w:r>
        <w:rPr>
          <w:rFonts w:ascii="Arial" w:hAnsi="Arial" w:cs="Arial"/>
        </w:rPr>
        <w:t>___________</w:t>
      </w:r>
      <w:r w:rsidRPr="004227F1">
        <w:rPr>
          <w:rFonts w:ascii="Arial" w:hAnsi="Arial" w:cs="Arial"/>
        </w:rPr>
        <w:t>__________</w:t>
      </w:r>
    </w:p>
    <w:p w14:paraId="0731A440" w14:textId="77777777" w:rsidR="00F25E26" w:rsidRPr="004227F1" w:rsidRDefault="00F25E26" w:rsidP="00F25E26">
      <w:pPr>
        <w:rPr>
          <w:rFonts w:ascii="Arial" w:hAnsi="Arial" w:cs="Arial"/>
        </w:rPr>
      </w:pPr>
    </w:p>
    <w:p w14:paraId="69B89253" w14:textId="1E696269" w:rsidR="007E5BCE" w:rsidRDefault="00F25E26">
      <w:pPr>
        <w:rPr>
          <w:rFonts w:ascii="Arial" w:hAnsi="Arial" w:cs="Arial"/>
          <w:b/>
        </w:rPr>
      </w:pPr>
      <w:r w:rsidRPr="004227F1">
        <w:rPr>
          <w:rFonts w:ascii="Arial" w:hAnsi="Arial" w:cs="Arial"/>
        </w:rPr>
        <w:t>Assinatura do Servidor</w:t>
      </w:r>
      <w:r>
        <w:rPr>
          <w:rFonts w:ascii="Arial" w:hAnsi="Arial" w:cs="Arial"/>
        </w:rPr>
        <w:t xml:space="preserve"> responsável pela inscrição</w:t>
      </w:r>
      <w:r w:rsidRPr="004227F1">
        <w:rPr>
          <w:rFonts w:ascii="Arial" w:hAnsi="Arial" w:cs="Arial"/>
        </w:rPr>
        <w:t xml:space="preserve"> </w:t>
      </w:r>
      <w:r w:rsidR="00876EE4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</w:t>
      </w:r>
      <w:r w:rsidRPr="004227F1">
        <w:rPr>
          <w:rFonts w:ascii="Arial" w:hAnsi="Arial" w:cs="Arial"/>
        </w:rPr>
        <w:t>__________</w:t>
      </w:r>
    </w:p>
    <w:p w14:paraId="68D276C2" w14:textId="786CA471" w:rsidR="00F25E26" w:rsidRDefault="008D6965" w:rsidP="00267BE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F25E26" w:rsidRPr="004227F1">
        <w:rPr>
          <w:rFonts w:ascii="Arial" w:hAnsi="Arial" w:cs="Arial"/>
          <w:b/>
        </w:rPr>
        <w:t xml:space="preserve">ANEXO </w:t>
      </w:r>
      <w:r w:rsidR="00777734">
        <w:rPr>
          <w:rFonts w:ascii="Arial" w:hAnsi="Arial" w:cs="Arial"/>
          <w:b/>
        </w:rPr>
        <w:t>–</w:t>
      </w:r>
      <w:r w:rsidR="00F25E26" w:rsidRPr="004227F1">
        <w:rPr>
          <w:rFonts w:ascii="Arial" w:hAnsi="Arial" w:cs="Arial"/>
          <w:b/>
        </w:rPr>
        <w:t xml:space="preserve"> II</w:t>
      </w:r>
    </w:p>
    <w:p w14:paraId="4D840BF9" w14:textId="77777777" w:rsidR="00777734" w:rsidRPr="004227F1" w:rsidRDefault="00777734" w:rsidP="00F25E26">
      <w:pPr>
        <w:tabs>
          <w:tab w:val="left" w:pos="449"/>
        </w:tabs>
        <w:jc w:val="center"/>
        <w:rPr>
          <w:rFonts w:ascii="Arial" w:hAnsi="Arial" w:cs="Arial"/>
          <w:b/>
        </w:rPr>
      </w:pPr>
    </w:p>
    <w:p w14:paraId="6D22CCF0" w14:textId="110AE764" w:rsidR="00F25E26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  <w:r w:rsidRPr="00686A24">
        <w:rPr>
          <w:rFonts w:ascii="Arial" w:hAnsi="Arial" w:cs="Arial"/>
          <w:b/>
        </w:rPr>
        <w:t>FICHA DE ACOLHIMENTO DOS DOCUMENTOS</w:t>
      </w:r>
      <w:r w:rsidR="006961F2" w:rsidRPr="00686A24">
        <w:rPr>
          <w:rFonts w:ascii="Arial" w:hAnsi="Arial" w:cs="Arial"/>
          <w:b/>
        </w:rPr>
        <w:t xml:space="preserve"> – </w:t>
      </w:r>
      <w:r w:rsidR="00EA6727">
        <w:rPr>
          <w:rFonts w:ascii="Arial" w:hAnsi="Arial" w:cs="Arial"/>
          <w:b/>
        </w:rPr>
        <w:t>PROFESSOR</w:t>
      </w:r>
    </w:p>
    <w:p w14:paraId="6278F6FA" w14:textId="77777777" w:rsidR="00540F00" w:rsidRPr="004227F1" w:rsidRDefault="00540F00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6B1CF292" w14:textId="77777777" w:rsidR="00F25E26" w:rsidRPr="004227F1" w:rsidRDefault="00F25E26" w:rsidP="00F25E26">
      <w:pPr>
        <w:tabs>
          <w:tab w:val="left" w:pos="426"/>
        </w:tabs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Ficha - 01</w:t>
      </w:r>
    </w:p>
    <w:tbl>
      <w:tblPr>
        <w:tblW w:w="99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685"/>
        <w:gridCol w:w="1417"/>
        <w:gridCol w:w="2694"/>
        <w:gridCol w:w="1560"/>
      </w:tblGrid>
      <w:tr w:rsidR="00F25E26" w:rsidRPr="004227F1" w14:paraId="1E730723" w14:textId="77777777" w:rsidTr="004B0974">
        <w:tc>
          <w:tcPr>
            <w:tcW w:w="4253" w:type="dxa"/>
            <w:gridSpan w:val="2"/>
            <w:shd w:val="clear" w:color="auto" w:fill="A6A6A6"/>
            <w:vAlign w:val="center"/>
          </w:tcPr>
          <w:p w14:paraId="5092ADB8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Descrição dos documentos </w:t>
            </w:r>
          </w:p>
        </w:tc>
        <w:tc>
          <w:tcPr>
            <w:tcW w:w="1417" w:type="dxa"/>
            <w:shd w:val="clear" w:color="auto" w:fill="A6A6A6"/>
            <w:vAlign w:val="center"/>
          </w:tcPr>
          <w:p w14:paraId="261F4E3A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Quant. máxima Documentos</w:t>
            </w:r>
          </w:p>
        </w:tc>
        <w:tc>
          <w:tcPr>
            <w:tcW w:w="2694" w:type="dxa"/>
            <w:shd w:val="clear" w:color="auto" w:fill="A6A6A6"/>
            <w:vAlign w:val="center"/>
          </w:tcPr>
          <w:p w14:paraId="1A08CD81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1560" w:type="dxa"/>
            <w:shd w:val="clear" w:color="auto" w:fill="A6A6A6"/>
            <w:vAlign w:val="center"/>
          </w:tcPr>
          <w:p w14:paraId="5EC09DCF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Qt. Doc. acolhidos</w:t>
            </w:r>
          </w:p>
        </w:tc>
      </w:tr>
      <w:tr w:rsidR="00BF5487" w:rsidRPr="004227F1" w14:paraId="0D695166" w14:textId="77777777" w:rsidTr="004B0974">
        <w:trPr>
          <w:trHeight w:val="56"/>
        </w:trPr>
        <w:tc>
          <w:tcPr>
            <w:tcW w:w="568" w:type="dxa"/>
            <w:vAlign w:val="center"/>
          </w:tcPr>
          <w:p w14:paraId="3DE583A3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3685" w:type="dxa"/>
            <w:vAlign w:val="center"/>
          </w:tcPr>
          <w:p w14:paraId="28F7C75A" w14:textId="77777777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 Experiência do candidato na atribuição do cargo pretendido.</w:t>
            </w:r>
          </w:p>
        </w:tc>
        <w:tc>
          <w:tcPr>
            <w:tcW w:w="1417" w:type="dxa"/>
            <w:vAlign w:val="center"/>
          </w:tcPr>
          <w:p w14:paraId="44A797F2" w14:textId="40CB8046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14:paraId="520B6552" w14:textId="77777777" w:rsidR="00BF5487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Serviços prestado à Admin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.</w:t>
            </w: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 xml:space="preserve"> Pública: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Certidão original ou cópia, em papel timbrado, com assinatura e carimbo do responsável pelo órgão de Recurso Humanos do tempo de serviço. </w:t>
            </w:r>
          </w:p>
          <w:p w14:paraId="6C7CE6FE" w14:textId="1A3AE4F7" w:rsidR="00BF5487" w:rsidRPr="00F758F7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Serviço Prestado à Empresa Privada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: Carteira de Trabalho atualizada, com página de identificação do candidato e página dos contratos de trabalho, das empresas privadas, do tempo de serviço na área específica do cargo.</w:t>
            </w:r>
          </w:p>
        </w:tc>
        <w:tc>
          <w:tcPr>
            <w:tcW w:w="1560" w:type="dxa"/>
            <w:vAlign w:val="center"/>
          </w:tcPr>
          <w:p w14:paraId="0EB69470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6EC8681B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42D63D15" w14:textId="48E3AFF2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3685" w:type="dxa"/>
            <w:vAlign w:val="center"/>
          </w:tcPr>
          <w:p w14:paraId="2FF22792" w14:textId="45A9ABBE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Pós–graduação na área afim do cargo que concorre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77E4D6D0" w14:textId="63C78880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694" w:type="dxa"/>
            <w:vAlign w:val="center"/>
          </w:tcPr>
          <w:p w14:paraId="2111F468" w14:textId="46B366DA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Certificado devidamente registrado e reconhecido pelo Mec.</w:t>
            </w:r>
          </w:p>
        </w:tc>
        <w:tc>
          <w:tcPr>
            <w:tcW w:w="1560" w:type="dxa"/>
            <w:vAlign w:val="center"/>
          </w:tcPr>
          <w:p w14:paraId="48DA0396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471973EF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2D74C32B" w14:textId="6BB4DF42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85" w:type="dxa"/>
            <w:vAlign w:val="center"/>
          </w:tcPr>
          <w:p w14:paraId="73700456" w14:textId="77777777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2B634E88" w14:textId="4E3F302A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4" w:type="dxa"/>
            <w:vAlign w:val="center"/>
          </w:tcPr>
          <w:p w14:paraId="1BC8717A" w14:textId="0136B89F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100hs acima – Curso presencial</w:t>
            </w:r>
          </w:p>
          <w:p w14:paraId="73B62664" w14:textId="120AEC4B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2DEBB8B3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1C7078CF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0B354D32" w14:textId="2A28FBF1" w:rsidR="00BF5487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3685" w:type="dxa"/>
            <w:vAlign w:val="center"/>
          </w:tcPr>
          <w:p w14:paraId="16DF391B" w14:textId="1A7B5979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0C9E6E4B" w14:textId="1864D72B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2694" w:type="dxa"/>
            <w:vAlign w:val="center"/>
          </w:tcPr>
          <w:p w14:paraId="46190C29" w14:textId="7BDBD058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100hs acima – Curso on-line </w:t>
            </w:r>
          </w:p>
          <w:p w14:paraId="34F9F08A" w14:textId="49F4663C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738DA7EF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3E25D769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55D9B855" w14:textId="5F902D12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3685" w:type="dxa"/>
            <w:vAlign w:val="center"/>
          </w:tcPr>
          <w:p w14:paraId="1C816E32" w14:textId="045A502D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2C6D3B6C" w14:textId="3A15AE7E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694" w:type="dxa"/>
            <w:vAlign w:val="center"/>
          </w:tcPr>
          <w:p w14:paraId="1FEB8BBF" w14:textId="10236E52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 99hs – Curso presencial</w:t>
            </w:r>
          </w:p>
          <w:p w14:paraId="758D6E1B" w14:textId="2A5CE87E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4DC5F3C6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5AD76CB8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2EBB8E4A" w14:textId="4BECCC40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</w:t>
            </w:r>
          </w:p>
        </w:tc>
        <w:tc>
          <w:tcPr>
            <w:tcW w:w="3685" w:type="dxa"/>
            <w:vAlign w:val="center"/>
          </w:tcPr>
          <w:p w14:paraId="6C4E7749" w14:textId="092435FA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19431386" w14:textId="119998EB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694" w:type="dxa"/>
            <w:vAlign w:val="center"/>
          </w:tcPr>
          <w:p w14:paraId="0A06D4A2" w14:textId="1AE9D13B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 99hs – Curso on-line</w:t>
            </w:r>
          </w:p>
          <w:p w14:paraId="3D50B3A7" w14:textId="4317FBEE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5C08DB71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78909BB7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74CDEB97" w14:textId="1FE79009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</w:t>
            </w:r>
          </w:p>
        </w:tc>
        <w:tc>
          <w:tcPr>
            <w:tcW w:w="3685" w:type="dxa"/>
            <w:vAlign w:val="center"/>
          </w:tcPr>
          <w:p w14:paraId="1AD3FF29" w14:textId="4D376214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51F092BF" w14:textId="727901EA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694" w:type="dxa"/>
            <w:vAlign w:val="center"/>
          </w:tcPr>
          <w:p w14:paraId="231FBBA8" w14:textId="77777777" w:rsidR="00BF5487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5734598F" w14:textId="03CB238E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  <w:r>
              <w:rPr>
                <w:rFonts w:ascii="Arial" w:hAnsi="Arial" w:cs="Arial"/>
                <w:sz w:val="18"/>
                <w:szCs w:val="18"/>
              </w:rPr>
              <w:t>– Curso presencial</w:t>
            </w:r>
          </w:p>
          <w:p w14:paraId="153A94D6" w14:textId="0E5CA961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036C9B5B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66DDF2A9" w14:textId="77777777" w:rsidTr="004B0974">
        <w:trPr>
          <w:trHeight w:val="567"/>
        </w:trPr>
        <w:tc>
          <w:tcPr>
            <w:tcW w:w="568" w:type="dxa"/>
            <w:vAlign w:val="center"/>
          </w:tcPr>
          <w:p w14:paraId="3F1E374A" w14:textId="7ABDF3EE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685" w:type="dxa"/>
            <w:vAlign w:val="center"/>
          </w:tcPr>
          <w:p w14:paraId="053BE97A" w14:textId="5BF292AE" w:rsidR="00BF5487" w:rsidRPr="004227F1" w:rsidRDefault="00BF5487" w:rsidP="00BF5487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17" w:type="dxa"/>
            <w:vAlign w:val="center"/>
          </w:tcPr>
          <w:p w14:paraId="6678ADC2" w14:textId="72404FDD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694" w:type="dxa"/>
            <w:vAlign w:val="center"/>
          </w:tcPr>
          <w:p w14:paraId="77F2591C" w14:textId="77777777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27518EB8" w14:textId="61F7E0A8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  <w:r>
              <w:rPr>
                <w:rFonts w:ascii="Arial" w:hAnsi="Arial" w:cs="Arial"/>
                <w:sz w:val="18"/>
                <w:szCs w:val="18"/>
              </w:rPr>
              <w:t>– Curso on-line</w:t>
            </w:r>
          </w:p>
          <w:p w14:paraId="3EAECD69" w14:textId="50B9F653" w:rsidR="00BF5487" w:rsidRPr="004227F1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530AF821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5487" w:rsidRPr="004227F1" w14:paraId="6D7B57BB" w14:textId="77777777" w:rsidTr="00686A24">
        <w:trPr>
          <w:trHeight w:val="522"/>
        </w:trPr>
        <w:tc>
          <w:tcPr>
            <w:tcW w:w="8364" w:type="dxa"/>
            <w:gridSpan w:val="4"/>
            <w:shd w:val="clear" w:color="auto" w:fill="D9D9D9"/>
            <w:vAlign w:val="center"/>
          </w:tcPr>
          <w:p w14:paraId="2E7781A2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Total de documentos 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39B4F081" w14:textId="77777777" w:rsidR="00BF5487" w:rsidRPr="004227F1" w:rsidRDefault="00BF5487" w:rsidP="00BF54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FE19D17" w14:textId="77777777" w:rsidR="00F25E26" w:rsidRPr="004227F1" w:rsidRDefault="00F25E26" w:rsidP="00F25E26">
      <w:pPr>
        <w:tabs>
          <w:tab w:val="left" w:pos="449"/>
        </w:tabs>
        <w:jc w:val="center"/>
        <w:rPr>
          <w:rFonts w:ascii="Arial" w:hAnsi="Arial" w:cs="Arial"/>
          <w:b/>
        </w:rPr>
      </w:pPr>
    </w:p>
    <w:p w14:paraId="7D545471" w14:textId="77777777" w:rsidR="00F25E26" w:rsidRPr="004227F1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27387222" w14:textId="77777777" w:rsidR="00F25E26" w:rsidRPr="004227F1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697984A4" w14:textId="77777777" w:rsidR="00EA013C" w:rsidRDefault="00431F15" w:rsidP="00EA01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C9FCAEE" w14:textId="77777777" w:rsidR="00EA013C" w:rsidRDefault="00EA013C" w:rsidP="00EA013C">
      <w:pPr>
        <w:rPr>
          <w:rFonts w:ascii="Arial" w:hAnsi="Arial" w:cs="Arial"/>
          <w:b/>
        </w:rPr>
      </w:pPr>
    </w:p>
    <w:p w14:paraId="3523FCAF" w14:textId="1E0C6649" w:rsidR="00FB30AE" w:rsidRDefault="00FB30AE" w:rsidP="00EA013C">
      <w:pPr>
        <w:rPr>
          <w:rFonts w:ascii="Arial" w:hAnsi="Arial" w:cs="Arial"/>
          <w:b/>
        </w:rPr>
      </w:pPr>
      <w:r w:rsidRPr="00686A24">
        <w:rPr>
          <w:rFonts w:ascii="Arial" w:hAnsi="Arial" w:cs="Arial"/>
          <w:b/>
        </w:rPr>
        <w:t xml:space="preserve">FICHA DE ACOLHIMENTO DOS DOCUMENTOS – </w:t>
      </w:r>
      <w:r w:rsidR="009E0C8E">
        <w:rPr>
          <w:rFonts w:ascii="Arial" w:hAnsi="Arial" w:cs="Arial"/>
          <w:b/>
        </w:rPr>
        <w:t>AUXILIAR DE EDUCAÇÃO INFANTIL</w:t>
      </w:r>
    </w:p>
    <w:p w14:paraId="40A19CB7" w14:textId="77777777" w:rsidR="00FB30AE" w:rsidRPr="004227F1" w:rsidRDefault="00FB30AE" w:rsidP="00FB30AE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4AE9A494" w14:textId="4459F279" w:rsidR="009E0C8E" w:rsidRDefault="009E0C8E" w:rsidP="009E0C8E">
      <w:pPr>
        <w:tabs>
          <w:tab w:val="left" w:pos="426"/>
        </w:tabs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Ficha - 0</w:t>
      </w:r>
      <w:r>
        <w:rPr>
          <w:rFonts w:ascii="Arial" w:hAnsi="Arial" w:cs="Arial"/>
          <w:b/>
        </w:rPr>
        <w:t>2</w:t>
      </w:r>
    </w:p>
    <w:tbl>
      <w:tblPr>
        <w:tblW w:w="94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472"/>
        <w:gridCol w:w="1435"/>
        <w:gridCol w:w="2686"/>
        <w:gridCol w:w="2293"/>
      </w:tblGrid>
      <w:tr w:rsidR="009E0C8E" w:rsidRPr="004227F1" w14:paraId="425B7901" w14:textId="77777777" w:rsidTr="00A46035">
        <w:trPr>
          <w:trHeight w:val="611"/>
        </w:trPr>
        <w:tc>
          <w:tcPr>
            <w:tcW w:w="2988" w:type="dxa"/>
            <w:gridSpan w:val="2"/>
            <w:shd w:val="clear" w:color="auto" w:fill="A6A6A6"/>
            <w:vAlign w:val="center"/>
          </w:tcPr>
          <w:p w14:paraId="005BB1D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Descrição dos documentos </w:t>
            </w:r>
          </w:p>
        </w:tc>
        <w:tc>
          <w:tcPr>
            <w:tcW w:w="1435" w:type="dxa"/>
            <w:shd w:val="clear" w:color="auto" w:fill="A6A6A6"/>
            <w:vAlign w:val="center"/>
          </w:tcPr>
          <w:p w14:paraId="58C31492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Quant. máxima Documentos</w:t>
            </w:r>
          </w:p>
        </w:tc>
        <w:tc>
          <w:tcPr>
            <w:tcW w:w="2686" w:type="dxa"/>
            <w:shd w:val="clear" w:color="auto" w:fill="A6A6A6"/>
            <w:vAlign w:val="center"/>
          </w:tcPr>
          <w:p w14:paraId="4EF9021A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2293" w:type="dxa"/>
            <w:shd w:val="clear" w:color="auto" w:fill="A6A6A6"/>
            <w:vAlign w:val="center"/>
          </w:tcPr>
          <w:p w14:paraId="41D2783C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Qt. Doc. acolhidos</w:t>
            </w:r>
          </w:p>
        </w:tc>
      </w:tr>
      <w:tr w:rsidR="009E0C8E" w:rsidRPr="004227F1" w14:paraId="6E463278" w14:textId="77777777" w:rsidTr="00A46035">
        <w:trPr>
          <w:trHeight w:val="55"/>
        </w:trPr>
        <w:tc>
          <w:tcPr>
            <w:tcW w:w="516" w:type="dxa"/>
            <w:vAlign w:val="center"/>
          </w:tcPr>
          <w:p w14:paraId="4A3DE1B8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472" w:type="dxa"/>
            <w:vAlign w:val="center"/>
          </w:tcPr>
          <w:p w14:paraId="43093F30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 Experiência do candidato na atribuição do cargo pretendido.</w:t>
            </w:r>
          </w:p>
        </w:tc>
        <w:tc>
          <w:tcPr>
            <w:tcW w:w="1435" w:type="dxa"/>
            <w:vAlign w:val="center"/>
          </w:tcPr>
          <w:p w14:paraId="54C9EB21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614E30E5" w14:textId="77777777" w:rsidR="009E0C8E" w:rsidRPr="00F758F7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devidamente assinado por profissional da área, devidamente registrado nos conselhos de classes dos cargos respectivos</w:t>
            </w:r>
            <w:r>
              <w:rPr>
                <w:rFonts w:ascii="Arial" w:hAnsi="Arial" w:cs="Arial"/>
                <w:sz w:val="18"/>
                <w:szCs w:val="18"/>
              </w:rPr>
              <w:t xml:space="preserve"> ou declaração de Recursos Humanos do Município que o candidato atuou na área específica.</w:t>
            </w:r>
          </w:p>
        </w:tc>
        <w:tc>
          <w:tcPr>
            <w:tcW w:w="2293" w:type="dxa"/>
            <w:vAlign w:val="center"/>
          </w:tcPr>
          <w:p w14:paraId="0FB6AE37" w14:textId="77777777" w:rsidR="009E0C8E" w:rsidRPr="004227F1" w:rsidRDefault="009E0C8E" w:rsidP="00A46035">
            <w:pPr>
              <w:ind w:right="43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601020BE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160B122B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472" w:type="dxa"/>
            <w:vAlign w:val="center"/>
          </w:tcPr>
          <w:p w14:paraId="41C4B6BD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 área da Educação</w:t>
            </w:r>
          </w:p>
        </w:tc>
        <w:tc>
          <w:tcPr>
            <w:tcW w:w="1435" w:type="dxa"/>
            <w:vAlign w:val="center"/>
          </w:tcPr>
          <w:p w14:paraId="32A35690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3F3CAD5A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 área da Educação</w:t>
            </w:r>
          </w:p>
        </w:tc>
        <w:tc>
          <w:tcPr>
            <w:tcW w:w="2293" w:type="dxa"/>
            <w:vAlign w:val="center"/>
          </w:tcPr>
          <w:p w14:paraId="15D323C6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7CD14DB7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65C5139B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2472" w:type="dxa"/>
            <w:vAlign w:val="center"/>
          </w:tcPr>
          <w:p w14:paraId="548E0171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nas demais áreas</w:t>
            </w:r>
          </w:p>
        </w:tc>
        <w:tc>
          <w:tcPr>
            <w:tcW w:w="1435" w:type="dxa"/>
            <w:vAlign w:val="center"/>
          </w:tcPr>
          <w:p w14:paraId="66DA279C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5A2E8A86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nas demais áreas</w:t>
            </w:r>
          </w:p>
        </w:tc>
        <w:tc>
          <w:tcPr>
            <w:tcW w:w="2293" w:type="dxa"/>
            <w:vAlign w:val="center"/>
          </w:tcPr>
          <w:p w14:paraId="46852460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367666B6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049F5354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72" w:type="dxa"/>
            <w:vAlign w:val="center"/>
          </w:tcPr>
          <w:p w14:paraId="6F4C7C14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35" w:type="dxa"/>
            <w:vAlign w:val="center"/>
          </w:tcPr>
          <w:p w14:paraId="6440FECE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86" w:type="dxa"/>
            <w:vAlign w:val="center"/>
          </w:tcPr>
          <w:p w14:paraId="2C7C0246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acima</w:t>
            </w:r>
          </w:p>
          <w:p w14:paraId="2C6FFE50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93" w:type="dxa"/>
            <w:vAlign w:val="center"/>
          </w:tcPr>
          <w:p w14:paraId="5F7C1675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1C784AB4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774F36A5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72" w:type="dxa"/>
            <w:vAlign w:val="center"/>
          </w:tcPr>
          <w:p w14:paraId="34F052AD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35" w:type="dxa"/>
            <w:vAlign w:val="center"/>
          </w:tcPr>
          <w:p w14:paraId="02A07EB5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86" w:type="dxa"/>
            <w:vAlign w:val="center"/>
          </w:tcPr>
          <w:p w14:paraId="6229A0A5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7204D14D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</w:p>
          <w:p w14:paraId="3DDE7561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293" w:type="dxa"/>
            <w:vAlign w:val="center"/>
          </w:tcPr>
          <w:p w14:paraId="1A49CE33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2E75E748" w14:textId="77777777" w:rsidTr="00A46035">
        <w:trPr>
          <w:trHeight w:val="401"/>
        </w:trPr>
        <w:tc>
          <w:tcPr>
            <w:tcW w:w="7109" w:type="dxa"/>
            <w:gridSpan w:val="4"/>
            <w:shd w:val="clear" w:color="auto" w:fill="D9D9D9"/>
            <w:vAlign w:val="center"/>
          </w:tcPr>
          <w:p w14:paraId="4DD69C81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Total de documentos </w:t>
            </w:r>
          </w:p>
        </w:tc>
        <w:tc>
          <w:tcPr>
            <w:tcW w:w="2293" w:type="dxa"/>
            <w:shd w:val="clear" w:color="auto" w:fill="D9D9D9"/>
            <w:vAlign w:val="center"/>
          </w:tcPr>
          <w:p w14:paraId="3D3ED4C9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C367AD6" w14:textId="77777777" w:rsidR="009E0C8E" w:rsidRPr="004227F1" w:rsidRDefault="009E0C8E" w:rsidP="009E0C8E">
      <w:pPr>
        <w:tabs>
          <w:tab w:val="left" w:pos="426"/>
        </w:tabs>
        <w:rPr>
          <w:rFonts w:ascii="Arial" w:hAnsi="Arial" w:cs="Arial"/>
          <w:b/>
        </w:rPr>
      </w:pPr>
    </w:p>
    <w:p w14:paraId="4F25383D" w14:textId="77777777" w:rsidR="00431F15" w:rsidRDefault="00431F15">
      <w:pPr>
        <w:rPr>
          <w:rFonts w:ascii="Arial" w:hAnsi="Arial" w:cs="Arial"/>
          <w:b/>
        </w:rPr>
      </w:pPr>
    </w:p>
    <w:p w14:paraId="34D1F034" w14:textId="77777777" w:rsidR="00F25E26" w:rsidRPr="004227F1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1A9CD38D" w14:textId="77777777" w:rsidR="00F25E26" w:rsidRPr="004227F1" w:rsidRDefault="00F25E26" w:rsidP="00F25E26">
      <w:pPr>
        <w:tabs>
          <w:tab w:val="left" w:pos="426"/>
        </w:tabs>
        <w:rPr>
          <w:rFonts w:ascii="Arial" w:hAnsi="Arial" w:cs="Arial"/>
          <w:b/>
        </w:rPr>
      </w:pPr>
    </w:p>
    <w:p w14:paraId="05BA1693" w14:textId="77777777" w:rsidR="00EA013C" w:rsidRDefault="00EA01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B2DB7EC" w14:textId="30569C62" w:rsidR="00F25E26" w:rsidRDefault="00F25E26" w:rsidP="0077653A">
      <w:pPr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 xml:space="preserve">FICHA DE AVALIAÇÃO DOS DOCUMENTOS </w:t>
      </w:r>
      <w:r w:rsidR="00E738AC">
        <w:rPr>
          <w:rFonts w:ascii="Arial" w:hAnsi="Arial" w:cs="Arial"/>
          <w:b/>
        </w:rPr>
        <w:t xml:space="preserve">– </w:t>
      </w:r>
      <w:r w:rsidR="003D648F">
        <w:rPr>
          <w:rFonts w:ascii="Arial" w:hAnsi="Arial" w:cs="Arial"/>
          <w:b/>
        </w:rPr>
        <w:t>PROFESSOR</w:t>
      </w:r>
    </w:p>
    <w:p w14:paraId="4030DA57" w14:textId="77777777" w:rsidR="00D070E4" w:rsidRDefault="00D070E4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27934AE0" w14:textId="77777777" w:rsidR="00540F00" w:rsidRPr="004227F1" w:rsidRDefault="00540F00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33F5AB75" w14:textId="387CA222" w:rsidR="00F25E26" w:rsidRPr="004227F1" w:rsidRDefault="00F25E26" w:rsidP="00F25E26">
      <w:pPr>
        <w:tabs>
          <w:tab w:val="left" w:pos="426"/>
        </w:tabs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Ficha - 0</w:t>
      </w:r>
      <w:r w:rsidR="00307AA8">
        <w:rPr>
          <w:rFonts w:ascii="Arial" w:hAnsi="Arial" w:cs="Arial"/>
          <w:b/>
        </w:rPr>
        <w:t>1</w:t>
      </w: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06"/>
        <w:gridCol w:w="1872"/>
        <w:gridCol w:w="2807"/>
        <w:gridCol w:w="1445"/>
        <w:gridCol w:w="964"/>
      </w:tblGrid>
      <w:tr w:rsidR="00F25E26" w:rsidRPr="004227F1" w14:paraId="52AA59E4" w14:textId="77777777" w:rsidTr="00BF5487">
        <w:tc>
          <w:tcPr>
            <w:tcW w:w="709" w:type="dxa"/>
            <w:shd w:val="clear" w:color="auto" w:fill="A6A6A6"/>
            <w:vAlign w:val="center"/>
          </w:tcPr>
          <w:p w14:paraId="72BF6F5B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2806" w:type="dxa"/>
            <w:shd w:val="clear" w:color="auto" w:fill="A6A6A6"/>
            <w:vAlign w:val="center"/>
          </w:tcPr>
          <w:p w14:paraId="351FFDAE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Descrição dos documentos</w:t>
            </w:r>
          </w:p>
        </w:tc>
        <w:tc>
          <w:tcPr>
            <w:tcW w:w="1872" w:type="dxa"/>
            <w:shd w:val="clear" w:color="auto" w:fill="A6A6A6"/>
            <w:vAlign w:val="center"/>
          </w:tcPr>
          <w:p w14:paraId="54FA1165" w14:textId="782C25FA" w:rsidR="00F25E26" w:rsidRPr="004227F1" w:rsidRDefault="00F25E26" w:rsidP="003D64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Quant. máxima Doc.</w:t>
            </w:r>
          </w:p>
        </w:tc>
        <w:tc>
          <w:tcPr>
            <w:tcW w:w="2807" w:type="dxa"/>
            <w:shd w:val="clear" w:color="auto" w:fill="A6A6A6"/>
            <w:vAlign w:val="center"/>
          </w:tcPr>
          <w:p w14:paraId="187A3AC4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1445" w:type="dxa"/>
            <w:shd w:val="clear" w:color="auto" w:fill="A6A6A6"/>
            <w:vAlign w:val="center"/>
          </w:tcPr>
          <w:p w14:paraId="242D3A56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Limite de pontos</w:t>
            </w:r>
          </w:p>
        </w:tc>
        <w:tc>
          <w:tcPr>
            <w:tcW w:w="964" w:type="dxa"/>
            <w:shd w:val="clear" w:color="auto" w:fill="A6A6A6"/>
            <w:vAlign w:val="center"/>
          </w:tcPr>
          <w:p w14:paraId="7623B381" w14:textId="77777777" w:rsidR="00F25E26" w:rsidRPr="004227F1" w:rsidRDefault="00F25E26" w:rsidP="004C6F1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Total obtido </w:t>
            </w:r>
          </w:p>
        </w:tc>
      </w:tr>
      <w:tr w:rsidR="00AC4B13" w:rsidRPr="004227F1" w14:paraId="2AB5B32C" w14:textId="77777777" w:rsidTr="00BF5487">
        <w:trPr>
          <w:trHeight w:val="56"/>
        </w:trPr>
        <w:tc>
          <w:tcPr>
            <w:tcW w:w="709" w:type="dxa"/>
            <w:vAlign w:val="center"/>
          </w:tcPr>
          <w:p w14:paraId="4093E182" w14:textId="359EFF33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806" w:type="dxa"/>
            <w:vAlign w:val="center"/>
          </w:tcPr>
          <w:p w14:paraId="043F1A89" w14:textId="0A552728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 Experiência do candidato na atribuição do cargo pretendido.</w:t>
            </w:r>
          </w:p>
        </w:tc>
        <w:tc>
          <w:tcPr>
            <w:tcW w:w="1872" w:type="dxa"/>
            <w:vAlign w:val="center"/>
          </w:tcPr>
          <w:p w14:paraId="03E9B93D" w14:textId="4E95F887" w:rsidR="00AC4B13" w:rsidRPr="004227F1" w:rsidRDefault="00BF5487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2807" w:type="dxa"/>
            <w:vAlign w:val="center"/>
          </w:tcPr>
          <w:p w14:paraId="5255ADA3" w14:textId="4EAC64C6" w:rsidR="00BF5487" w:rsidRDefault="00BF5487" w:rsidP="00AC4B13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Serviços prestado à Admin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.</w:t>
            </w: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 xml:space="preserve"> Pública: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Certidão original ou cópia, em papel timbrado, com assinatura e carimbo do responsável pelo órgão de Recurso Humanos do tempo de serviço. </w:t>
            </w:r>
          </w:p>
          <w:p w14:paraId="387406DE" w14:textId="6DB145E2" w:rsidR="00AC4B13" w:rsidRDefault="00BF5487" w:rsidP="00BF5487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F5487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Serviço Prestado à Empresa Privada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: Carteira de Trabalho atualizada, com página de identificação do candidato e página dos contratos de trabalho, das empresas privadas, do tempo de serviço na área específica do cargo.</w:t>
            </w:r>
          </w:p>
        </w:tc>
        <w:tc>
          <w:tcPr>
            <w:tcW w:w="1445" w:type="dxa"/>
            <w:vAlign w:val="center"/>
          </w:tcPr>
          <w:p w14:paraId="563844D8" w14:textId="1846221F" w:rsidR="00AC4B13" w:rsidRDefault="00BF5487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pontos para cada ano de serviço, com máximo de 5 anos.</w:t>
            </w:r>
          </w:p>
        </w:tc>
        <w:tc>
          <w:tcPr>
            <w:tcW w:w="964" w:type="dxa"/>
            <w:vAlign w:val="center"/>
          </w:tcPr>
          <w:p w14:paraId="47B5F646" w14:textId="77777777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5223DFEC" w14:textId="77777777" w:rsidTr="00BF5487">
        <w:trPr>
          <w:trHeight w:val="56"/>
        </w:trPr>
        <w:tc>
          <w:tcPr>
            <w:tcW w:w="709" w:type="dxa"/>
            <w:vAlign w:val="center"/>
          </w:tcPr>
          <w:p w14:paraId="56D1731C" w14:textId="2FB12869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6" w:type="dxa"/>
            <w:vAlign w:val="center"/>
          </w:tcPr>
          <w:p w14:paraId="3C39CDFE" w14:textId="7FCBDA75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Pós–graduação na área afim do cargo que concorre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72" w:type="dxa"/>
            <w:vAlign w:val="center"/>
          </w:tcPr>
          <w:p w14:paraId="10A0546E" w14:textId="7AF83690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7" w:type="dxa"/>
            <w:vAlign w:val="center"/>
          </w:tcPr>
          <w:p w14:paraId="71D3BA8D" w14:textId="1F522B53" w:rsidR="00AC4B13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Certificado devidamente registrado e reconhecido pelo Mec.</w:t>
            </w:r>
          </w:p>
        </w:tc>
        <w:tc>
          <w:tcPr>
            <w:tcW w:w="1445" w:type="dxa"/>
            <w:vAlign w:val="center"/>
          </w:tcPr>
          <w:p w14:paraId="62A8B512" w14:textId="064E9CC2" w:rsidR="00AC4B13" w:rsidRDefault="009F382F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cada</w:t>
            </w:r>
          </w:p>
        </w:tc>
        <w:tc>
          <w:tcPr>
            <w:tcW w:w="964" w:type="dxa"/>
            <w:vAlign w:val="center"/>
          </w:tcPr>
          <w:p w14:paraId="7D376B7F" w14:textId="606E99F7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3048DB40" w14:textId="77777777" w:rsidTr="00BF5487">
        <w:trPr>
          <w:trHeight w:val="56"/>
        </w:trPr>
        <w:tc>
          <w:tcPr>
            <w:tcW w:w="709" w:type="dxa"/>
            <w:vAlign w:val="center"/>
          </w:tcPr>
          <w:p w14:paraId="45523315" w14:textId="3A6818AA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2806" w:type="dxa"/>
            <w:vAlign w:val="center"/>
          </w:tcPr>
          <w:p w14:paraId="7D7E7801" w14:textId="4A88ABCC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77CEB439" w14:textId="2E54D01E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07" w:type="dxa"/>
            <w:vAlign w:val="center"/>
          </w:tcPr>
          <w:p w14:paraId="06C0D4E3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100hs acima – Curso presencial</w:t>
            </w:r>
          </w:p>
          <w:p w14:paraId="4FE4E445" w14:textId="2EB3AE9B" w:rsidR="00AC4B13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1B1604C2" w14:textId="2A34D63B" w:rsidR="00AC4B13" w:rsidRDefault="009F382F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cada</w:t>
            </w:r>
          </w:p>
        </w:tc>
        <w:tc>
          <w:tcPr>
            <w:tcW w:w="964" w:type="dxa"/>
            <w:vAlign w:val="center"/>
          </w:tcPr>
          <w:p w14:paraId="36C14A36" w14:textId="0E158874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67916D38" w14:textId="77777777" w:rsidTr="00BF5487">
        <w:trPr>
          <w:trHeight w:val="56"/>
        </w:trPr>
        <w:tc>
          <w:tcPr>
            <w:tcW w:w="709" w:type="dxa"/>
            <w:vAlign w:val="center"/>
          </w:tcPr>
          <w:p w14:paraId="17A76D5D" w14:textId="46870767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2806" w:type="dxa"/>
            <w:vAlign w:val="center"/>
          </w:tcPr>
          <w:p w14:paraId="0D1B3C1D" w14:textId="78337D29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68DDE845" w14:textId="3E3E353E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2807" w:type="dxa"/>
            <w:vAlign w:val="center"/>
          </w:tcPr>
          <w:p w14:paraId="738D698E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100hs acima – Curso on-line </w:t>
            </w:r>
          </w:p>
          <w:p w14:paraId="242480B3" w14:textId="13176B38" w:rsidR="00AC4B13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276A2081" w14:textId="38144CA4" w:rsidR="00AC4B13" w:rsidRDefault="009F382F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cada</w:t>
            </w:r>
          </w:p>
        </w:tc>
        <w:tc>
          <w:tcPr>
            <w:tcW w:w="964" w:type="dxa"/>
            <w:vAlign w:val="center"/>
          </w:tcPr>
          <w:p w14:paraId="2D6DC7A9" w14:textId="6B2076F2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5CF942C8" w14:textId="77777777" w:rsidTr="00BF5487">
        <w:trPr>
          <w:trHeight w:val="56"/>
        </w:trPr>
        <w:tc>
          <w:tcPr>
            <w:tcW w:w="709" w:type="dxa"/>
            <w:vAlign w:val="center"/>
          </w:tcPr>
          <w:p w14:paraId="5117DA7B" w14:textId="4533C57F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2806" w:type="dxa"/>
            <w:vAlign w:val="center"/>
          </w:tcPr>
          <w:p w14:paraId="1B25720F" w14:textId="6A5575BE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069566F8" w14:textId="0478F5ED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7" w:type="dxa"/>
            <w:vAlign w:val="center"/>
          </w:tcPr>
          <w:p w14:paraId="2F7F2984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 99hs – Curso presencial</w:t>
            </w:r>
          </w:p>
          <w:p w14:paraId="2C9BF071" w14:textId="3C686B12" w:rsidR="00AC4B13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7563E94D" w14:textId="56399A82" w:rsidR="00AC4B13" w:rsidRDefault="009F382F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cada</w:t>
            </w:r>
          </w:p>
        </w:tc>
        <w:tc>
          <w:tcPr>
            <w:tcW w:w="964" w:type="dxa"/>
            <w:vAlign w:val="center"/>
          </w:tcPr>
          <w:p w14:paraId="14FA2F67" w14:textId="57801394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78779213" w14:textId="77777777" w:rsidTr="00BF5487">
        <w:trPr>
          <w:trHeight w:val="56"/>
        </w:trPr>
        <w:tc>
          <w:tcPr>
            <w:tcW w:w="709" w:type="dxa"/>
            <w:vAlign w:val="center"/>
          </w:tcPr>
          <w:p w14:paraId="6C476DBF" w14:textId="3E921EBA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06" w:type="dxa"/>
            <w:vAlign w:val="center"/>
          </w:tcPr>
          <w:p w14:paraId="0B4A2423" w14:textId="7F31E4C6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36590DFC" w14:textId="161A35B8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7" w:type="dxa"/>
            <w:vAlign w:val="center"/>
          </w:tcPr>
          <w:p w14:paraId="324EC0E7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 99hs – Curso on-line</w:t>
            </w:r>
          </w:p>
          <w:p w14:paraId="117A4A07" w14:textId="124B1F8F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1B769AFA" w14:textId="224E4336" w:rsidR="00AC4B13" w:rsidRPr="004227F1" w:rsidRDefault="00BF5487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cada</w:t>
            </w:r>
          </w:p>
        </w:tc>
        <w:tc>
          <w:tcPr>
            <w:tcW w:w="964" w:type="dxa"/>
            <w:vAlign w:val="center"/>
          </w:tcPr>
          <w:p w14:paraId="302437A5" w14:textId="677C03BB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09E560F6" w14:textId="77777777" w:rsidTr="00BF5487">
        <w:trPr>
          <w:trHeight w:val="567"/>
        </w:trPr>
        <w:tc>
          <w:tcPr>
            <w:tcW w:w="709" w:type="dxa"/>
            <w:vAlign w:val="center"/>
          </w:tcPr>
          <w:p w14:paraId="13602F7E" w14:textId="6603FEE9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</w:t>
            </w:r>
          </w:p>
        </w:tc>
        <w:tc>
          <w:tcPr>
            <w:tcW w:w="2806" w:type="dxa"/>
            <w:vAlign w:val="center"/>
          </w:tcPr>
          <w:p w14:paraId="6C0AB4FC" w14:textId="20665569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71CE1AEF" w14:textId="7BF3F382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7" w:type="dxa"/>
            <w:vAlign w:val="center"/>
          </w:tcPr>
          <w:p w14:paraId="7F7C25F7" w14:textId="77777777" w:rsidR="00AC4B13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58C980B2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  <w:r>
              <w:rPr>
                <w:rFonts w:ascii="Arial" w:hAnsi="Arial" w:cs="Arial"/>
                <w:sz w:val="18"/>
                <w:szCs w:val="18"/>
              </w:rPr>
              <w:t>– Curso presencial</w:t>
            </w:r>
          </w:p>
          <w:p w14:paraId="2341C766" w14:textId="455B1231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2D8B4F8D" w14:textId="4420D7C2" w:rsidR="00AC4B13" w:rsidRPr="004227F1" w:rsidRDefault="00BF5487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AC4B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C4B13" w:rsidRPr="004227F1">
              <w:rPr>
                <w:rFonts w:ascii="Arial" w:hAnsi="Arial" w:cs="Arial"/>
                <w:sz w:val="18"/>
                <w:szCs w:val="18"/>
              </w:rPr>
              <w:t>cada</w:t>
            </w:r>
          </w:p>
        </w:tc>
        <w:tc>
          <w:tcPr>
            <w:tcW w:w="964" w:type="dxa"/>
            <w:vAlign w:val="center"/>
          </w:tcPr>
          <w:p w14:paraId="5477903D" w14:textId="1BA81D83" w:rsidR="00AC4B13" w:rsidRPr="004227F1" w:rsidRDefault="00AC4B13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4B13" w:rsidRPr="004227F1" w14:paraId="502B52BC" w14:textId="77777777" w:rsidTr="00BF5487">
        <w:trPr>
          <w:trHeight w:val="567"/>
        </w:trPr>
        <w:tc>
          <w:tcPr>
            <w:tcW w:w="709" w:type="dxa"/>
            <w:vAlign w:val="center"/>
          </w:tcPr>
          <w:p w14:paraId="3FC566F4" w14:textId="243C3A8D" w:rsidR="00AC4B13" w:rsidRPr="004227F1" w:rsidRDefault="00AC4B13" w:rsidP="00AC4B13">
            <w:pPr>
              <w:jc w:val="center"/>
              <w:rPr>
                <w:rFonts w:ascii="Arial" w:hAnsi="Arial" w:cs="Arial"/>
              </w:rPr>
            </w:pPr>
            <w:r w:rsidRPr="004227F1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2806" w:type="dxa"/>
            <w:vAlign w:val="center"/>
          </w:tcPr>
          <w:p w14:paraId="130B7137" w14:textId="14F2D69A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872" w:type="dxa"/>
            <w:vAlign w:val="center"/>
          </w:tcPr>
          <w:p w14:paraId="390304E7" w14:textId="10416C1B" w:rsidR="00AC4B13" w:rsidRPr="004227F1" w:rsidRDefault="00AC4B13" w:rsidP="00AC4B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807" w:type="dxa"/>
            <w:vAlign w:val="center"/>
          </w:tcPr>
          <w:p w14:paraId="11E5C295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36667BD6" w14:textId="77777777" w:rsidR="00AC4B13" w:rsidRPr="004227F1" w:rsidRDefault="00AC4B13" w:rsidP="00AC4B1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  <w:r>
              <w:rPr>
                <w:rFonts w:ascii="Arial" w:hAnsi="Arial" w:cs="Arial"/>
                <w:sz w:val="18"/>
                <w:szCs w:val="18"/>
              </w:rPr>
              <w:t>– Curso on-line</w:t>
            </w:r>
          </w:p>
          <w:p w14:paraId="1C198D53" w14:textId="14A992F1" w:rsidR="00AC4B13" w:rsidRPr="004227F1" w:rsidRDefault="00AC4B13" w:rsidP="00AC4B13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45" w:type="dxa"/>
            <w:vAlign w:val="center"/>
          </w:tcPr>
          <w:p w14:paraId="1B4F791A" w14:textId="316CE78C" w:rsidR="00AC4B13" w:rsidRPr="004227F1" w:rsidRDefault="00BF5487" w:rsidP="00AC4B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2,5</w:t>
            </w:r>
            <w:r w:rsidR="00AC4B13" w:rsidRPr="004227F1">
              <w:rPr>
                <w:rFonts w:ascii="Arial" w:hAnsi="Arial" w:cs="Arial"/>
                <w:sz w:val="18"/>
                <w:szCs w:val="18"/>
              </w:rPr>
              <w:t xml:space="preserve"> cada</w:t>
            </w:r>
          </w:p>
        </w:tc>
        <w:tc>
          <w:tcPr>
            <w:tcW w:w="964" w:type="dxa"/>
            <w:vAlign w:val="center"/>
          </w:tcPr>
          <w:p w14:paraId="52E5AD04" w14:textId="1B80F8BE" w:rsidR="00AC4B13" w:rsidRPr="004227F1" w:rsidRDefault="00AC4B13" w:rsidP="00AC4B13">
            <w:pPr>
              <w:jc w:val="center"/>
              <w:rPr>
                <w:rFonts w:ascii="Arial" w:hAnsi="Arial" w:cs="Arial"/>
              </w:rPr>
            </w:pPr>
          </w:p>
        </w:tc>
      </w:tr>
      <w:tr w:rsidR="004B0974" w:rsidRPr="004227F1" w14:paraId="3C144281" w14:textId="77777777" w:rsidTr="00686A24">
        <w:trPr>
          <w:trHeight w:val="465"/>
        </w:trPr>
        <w:tc>
          <w:tcPr>
            <w:tcW w:w="8194" w:type="dxa"/>
            <w:gridSpan w:val="4"/>
            <w:shd w:val="clear" w:color="auto" w:fill="D9D9D9"/>
            <w:vAlign w:val="center"/>
          </w:tcPr>
          <w:p w14:paraId="2911DFCC" w14:textId="77777777" w:rsidR="004B0974" w:rsidRPr="004227F1" w:rsidRDefault="004B0974" w:rsidP="004B0974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09" w:type="dxa"/>
            <w:gridSpan w:val="2"/>
            <w:shd w:val="clear" w:color="auto" w:fill="D9D9D9"/>
            <w:vAlign w:val="center"/>
          </w:tcPr>
          <w:p w14:paraId="2DC3655C" w14:textId="77777777" w:rsidR="004B0974" w:rsidRPr="004227F1" w:rsidRDefault="004B0974" w:rsidP="004B0974">
            <w:pPr>
              <w:jc w:val="center"/>
              <w:rPr>
                <w:rFonts w:ascii="Arial" w:hAnsi="Arial" w:cs="Arial"/>
                <w:b/>
              </w:rPr>
            </w:pPr>
            <w:r w:rsidRPr="004227F1">
              <w:rPr>
                <w:rFonts w:ascii="Arial" w:hAnsi="Arial" w:cs="Arial"/>
                <w:b/>
              </w:rPr>
              <w:t>100</w:t>
            </w:r>
          </w:p>
        </w:tc>
      </w:tr>
    </w:tbl>
    <w:p w14:paraId="70481EA9" w14:textId="77777777" w:rsidR="00F25E26" w:rsidRPr="004227F1" w:rsidRDefault="00F25E26" w:rsidP="00F25E26">
      <w:pPr>
        <w:tabs>
          <w:tab w:val="left" w:pos="449"/>
        </w:tabs>
        <w:rPr>
          <w:rFonts w:ascii="Arial" w:hAnsi="Arial" w:cs="Arial"/>
          <w:b/>
        </w:rPr>
      </w:pPr>
    </w:p>
    <w:p w14:paraId="19CD2465" w14:textId="77777777" w:rsidR="00F25E26" w:rsidRPr="004227F1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6DF9F8DA" w14:textId="77777777" w:rsidR="00F25E26" w:rsidRPr="004227F1" w:rsidRDefault="00F25E26" w:rsidP="00F25E26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09710A01" w14:textId="3D59E6A7" w:rsidR="009E0C8E" w:rsidRDefault="00EA013C" w:rsidP="009007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9E0C8E" w:rsidRPr="004227F1">
        <w:rPr>
          <w:rFonts w:ascii="Arial" w:hAnsi="Arial" w:cs="Arial"/>
          <w:b/>
        </w:rPr>
        <w:t xml:space="preserve">FICHA DE AVALIAÇÃO DOS DOCUMENTOS </w:t>
      </w:r>
      <w:r w:rsidR="009E0C8E">
        <w:rPr>
          <w:rFonts w:ascii="Arial" w:hAnsi="Arial" w:cs="Arial"/>
          <w:b/>
        </w:rPr>
        <w:t>– AUXILIAR DE EDUCAÇÃO INFANTIL</w:t>
      </w:r>
    </w:p>
    <w:p w14:paraId="50998F52" w14:textId="77777777" w:rsidR="009E0C8E" w:rsidRPr="004227F1" w:rsidRDefault="009E0C8E" w:rsidP="009E0C8E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2E1C1727" w14:textId="77777777" w:rsidR="009E0C8E" w:rsidRPr="004227F1" w:rsidRDefault="009E0C8E" w:rsidP="009E0C8E">
      <w:pPr>
        <w:jc w:val="center"/>
        <w:rPr>
          <w:rFonts w:ascii="Arial" w:hAnsi="Arial" w:cs="Arial"/>
          <w:b/>
          <w:sz w:val="32"/>
          <w:szCs w:val="32"/>
        </w:rPr>
      </w:pPr>
    </w:p>
    <w:p w14:paraId="06B10F42" w14:textId="2D0845B8" w:rsidR="009E0C8E" w:rsidRPr="004227F1" w:rsidRDefault="009E0C8E" w:rsidP="009E0C8E">
      <w:pPr>
        <w:tabs>
          <w:tab w:val="left" w:pos="426"/>
        </w:tabs>
        <w:rPr>
          <w:rFonts w:ascii="Arial" w:hAnsi="Arial" w:cs="Arial"/>
          <w:b/>
          <w:sz w:val="32"/>
          <w:szCs w:val="32"/>
        </w:rPr>
      </w:pPr>
      <w:r w:rsidRPr="004227F1">
        <w:rPr>
          <w:rFonts w:ascii="Arial" w:hAnsi="Arial" w:cs="Arial"/>
          <w:b/>
        </w:rPr>
        <w:t>Ficha - 0</w:t>
      </w:r>
      <w:r>
        <w:rPr>
          <w:rFonts w:ascii="Arial" w:hAnsi="Arial" w:cs="Arial"/>
          <w:b/>
        </w:rPr>
        <w:t>2</w:t>
      </w:r>
    </w:p>
    <w:tbl>
      <w:tblPr>
        <w:tblW w:w="104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472"/>
        <w:gridCol w:w="1435"/>
        <w:gridCol w:w="2686"/>
        <w:gridCol w:w="1030"/>
        <w:gridCol w:w="2293"/>
      </w:tblGrid>
      <w:tr w:rsidR="009E0C8E" w:rsidRPr="004227F1" w14:paraId="50B725CD" w14:textId="77777777" w:rsidTr="00A46035">
        <w:trPr>
          <w:trHeight w:val="611"/>
        </w:trPr>
        <w:tc>
          <w:tcPr>
            <w:tcW w:w="2988" w:type="dxa"/>
            <w:gridSpan w:val="2"/>
            <w:shd w:val="clear" w:color="auto" w:fill="A6A6A6"/>
            <w:vAlign w:val="center"/>
          </w:tcPr>
          <w:p w14:paraId="51A31385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Descrição dos documentos </w:t>
            </w:r>
          </w:p>
        </w:tc>
        <w:tc>
          <w:tcPr>
            <w:tcW w:w="1435" w:type="dxa"/>
            <w:shd w:val="clear" w:color="auto" w:fill="A6A6A6"/>
            <w:vAlign w:val="center"/>
          </w:tcPr>
          <w:p w14:paraId="7830A629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Quant. máxima Documentos</w:t>
            </w:r>
          </w:p>
        </w:tc>
        <w:tc>
          <w:tcPr>
            <w:tcW w:w="2686" w:type="dxa"/>
            <w:shd w:val="clear" w:color="auto" w:fill="A6A6A6"/>
            <w:vAlign w:val="center"/>
          </w:tcPr>
          <w:p w14:paraId="7D6372B8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1030" w:type="dxa"/>
            <w:shd w:val="clear" w:color="auto" w:fill="A6A6A6"/>
          </w:tcPr>
          <w:p w14:paraId="6B34F88C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Limite de pontos</w:t>
            </w:r>
          </w:p>
        </w:tc>
        <w:tc>
          <w:tcPr>
            <w:tcW w:w="2293" w:type="dxa"/>
            <w:shd w:val="clear" w:color="auto" w:fill="A6A6A6"/>
            <w:vAlign w:val="center"/>
          </w:tcPr>
          <w:p w14:paraId="6A300ED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Total Obtido</w:t>
            </w:r>
          </w:p>
        </w:tc>
      </w:tr>
      <w:tr w:rsidR="009E0C8E" w:rsidRPr="004227F1" w14:paraId="5E93A087" w14:textId="77777777" w:rsidTr="00A46035">
        <w:trPr>
          <w:trHeight w:val="55"/>
        </w:trPr>
        <w:tc>
          <w:tcPr>
            <w:tcW w:w="516" w:type="dxa"/>
            <w:vAlign w:val="center"/>
          </w:tcPr>
          <w:p w14:paraId="1D320A6F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472" w:type="dxa"/>
            <w:vAlign w:val="center"/>
          </w:tcPr>
          <w:p w14:paraId="23C6F973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 Experiência do candidato na atribuição do cargo pretendido.</w:t>
            </w:r>
          </w:p>
        </w:tc>
        <w:tc>
          <w:tcPr>
            <w:tcW w:w="1435" w:type="dxa"/>
            <w:vAlign w:val="center"/>
          </w:tcPr>
          <w:p w14:paraId="235C824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2EFF8F6D" w14:textId="77777777" w:rsidR="009E0C8E" w:rsidRPr="00F758F7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declaração devidamente assinado por profissional da área, devidamente registrado nos conselhos de classes dos cargos respectivos</w:t>
            </w:r>
            <w:r>
              <w:rPr>
                <w:rFonts w:ascii="Arial" w:hAnsi="Arial" w:cs="Arial"/>
                <w:sz w:val="18"/>
                <w:szCs w:val="18"/>
              </w:rPr>
              <w:t xml:space="preserve"> ou declaração de Recursos Humanos do Município que o candidato atuou na área específica.</w:t>
            </w:r>
          </w:p>
        </w:tc>
        <w:tc>
          <w:tcPr>
            <w:tcW w:w="1030" w:type="dxa"/>
          </w:tcPr>
          <w:p w14:paraId="1D2E1F11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6A9A2F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DA9A9BB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293" w:type="dxa"/>
            <w:vAlign w:val="center"/>
          </w:tcPr>
          <w:p w14:paraId="00E14EAB" w14:textId="77777777" w:rsidR="009E0C8E" w:rsidRPr="004227F1" w:rsidRDefault="009E0C8E" w:rsidP="00A46035">
            <w:pPr>
              <w:ind w:right="43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7D34EDFD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608253E7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2472" w:type="dxa"/>
            <w:vAlign w:val="center"/>
          </w:tcPr>
          <w:p w14:paraId="02D9A9B3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 área da Educação</w:t>
            </w:r>
          </w:p>
        </w:tc>
        <w:tc>
          <w:tcPr>
            <w:tcW w:w="1435" w:type="dxa"/>
            <w:vAlign w:val="center"/>
          </w:tcPr>
          <w:p w14:paraId="734FF744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5DCDD13B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 área da Educação</w:t>
            </w:r>
          </w:p>
        </w:tc>
        <w:tc>
          <w:tcPr>
            <w:tcW w:w="1030" w:type="dxa"/>
          </w:tcPr>
          <w:p w14:paraId="3BE0B9FF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74C4540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293" w:type="dxa"/>
            <w:vAlign w:val="center"/>
          </w:tcPr>
          <w:p w14:paraId="04098B62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7CB1051B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729AF65F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</w:t>
            </w:r>
          </w:p>
        </w:tc>
        <w:tc>
          <w:tcPr>
            <w:tcW w:w="2472" w:type="dxa"/>
            <w:vAlign w:val="center"/>
          </w:tcPr>
          <w:p w14:paraId="3DEA9745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nas demais áreas</w:t>
            </w:r>
          </w:p>
        </w:tc>
        <w:tc>
          <w:tcPr>
            <w:tcW w:w="1435" w:type="dxa"/>
            <w:vAlign w:val="center"/>
          </w:tcPr>
          <w:p w14:paraId="6BB9F62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</w:t>
            </w:r>
          </w:p>
        </w:tc>
        <w:tc>
          <w:tcPr>
            <w:tcW w:w="2686" w:type="dxa"/>
            <w:vAlign w:val="center"/>
          </w:tcPr>
          <w:p w14:paraId="5825FA75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Graduação nas demais áreas</w:t>
            </w:r>
          </w:p>
        </w:tc>
        <w:tc>
          <w:tcPr>
            <w:tcW w:w="1030" w:type="dxa"/>
          </w:tcPr>
          <w:p w14:paraId="440639BD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DE1DC54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14:paraId="1CCE6619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3" w:type="dxa"/>
            <w:vAlign w:val="center"/>
          </w:tcPr>
          <w:p w14:paraId="352F8FEB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4C4C6298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2E1DDBB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72" w:type="dxa"/>
            <w:vAlign w:val="center"/>
          </w:tcPr>
          <w:p w14:paraId="4A83B01C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35" w:type="dxa"/>
            <w:vAlign w:val="center"/>
          </w:tcPr>
          <w:p w14:paraId="390802D5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86" w:type="dxa"/>
            <w:vAlign w:val="center"/>
          </w:tcPr>
          <w:p w14:paraId="036164FF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atualização de</w:t>
            </w:r>
            <w:r>
              <w:rPr>
                <w:rFonts w:ascii="Arial" w:hAnsi="Arial" w:cs="Arial"/>
                <w:sz w:val="18"/>
                <w:szCs w:val="18"/>
              </w:rPr>
              <w:t xml:space="preserve"> 41hs acima</w:t>
            </w:r>
          </w:p>
          <w:p w14:paraId="4A6C4648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 partir de 2017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30" w:type="dxa"/>
          </w:tcPr>
          <w:p w14:paraId="36D1021D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4AD0BB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</w:t>
            </w:r>
          </w:p>
        </w:tc>
        <w:tc>
          <w:tcPr>
            <w:tcW w:w="2293" w:type="dxa"/>
            <w:vAlign w:val="center"/>
          </w:tcPr>
          <w:p w14:paraId="50364044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47E0D3B6" w14:textId="77777777" w:rsidTr="00A46035">
        <w:trPr>
          <w:trHeight w:val="563"/>
        </w:trPr>
        <w:tc>
          <w:tcPr>
            <w:tcW w:w="516" w:type="dxa"/>
            <w:vAlign w:val="center"/>
          </w:tcPr>
          <w:p w14:paraId="296F3EA8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72" w:type="dxa"/>
            <w:vAlign w:val="center"/>
          </w:tcPr>
          <w:p w14:paraId="2BC379EA" w14:textId="77777777" w:rsidR="009E0C8E" w:rsidRPr="004227F1" w:rsidRDefault="009E0C8E" w:rsidP="00A46035">
            <w:pPr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Curso de capacitação na área especifica do cargo que concorre</w:t>
            </w:r>
          </w:p>
        </w:tc>
        <w:tc>
          <w:tcPr>
            <w:tcW w:w="1435" w:type="dxa"/>
            <w:vAlign w:val="center"/>
          </w:tcPr>
          <w:p w14:paraId="0528D968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86" w:type="dxa"/>
            <w:vAlign w:val="center"/>
          </w:tcPr>
          <w:p w14:paraId="0B2924A1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Curso de atualização </w:t>
            </w:r>
          </w:p>
          <w:p w14:paraId="446EF0A8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 xml:space="preserve">de até 40h </w:t>
            </w:r>
          </w:p>
          <w:p w14:paraId="6F133166" w14:textId="77777777" w:rsidR="009E0C8E" w:rsidRPr="004227F1" w:rsidRDefault="009E0C8E" w:rsidP="00A460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227F1">
              <w:rPr>
                <w:rFonts w:ascii="Arial" w:hAnsi="Arial" w:cs="Arial"/>
                <w:sz w:val="18"/>
                <w:szCs w:val="18"/>
              </w:rPr>
              <w:t>(a partir de 2</w:t>
            </w:r>
            <w:r>
              <w:rPr>
                <w:rFonts w:ascii="Arial" w:hAnsi="Arial" w:cs="Arial"/>
                <w:sz w:val="18"/>
                <w:szCs w:val="18"/>
              </w:rPr>
              <w:t>017</w:t>
            </w:r>
            <w:r w:rsidRPr="004227F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030" w:type="dxa"/>
          </w:tcPr>
          <w:p w14:paraId="4E5B0420" w14:textId="77777777" w:rsidR="009E0C8E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BA1306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2293" w:type="dxa"/>
            <w:vAlign w:val="center"/>
          </w:tcPr>
          <w:p w14:paraId="41788706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0C8E" w:rsidRPr="004227F1" w14:paraId="1C8AA796" w14:textId="77777777" w:rsidTr="00A46035">
        <w:trPr>
          <w:trHeight w:val="401"/>
        </w:trPr>
        <w:tc>
          <w:tcPr>
            <w:tcW w:w="7109" w:type="dxa"/>
            <w:gridSpan w:val="4"/>
            <w:shd w:val="clear" w:color="auto" w:fill="D9D9D9"/>
            <w:vAlign w:val="center"/>
          </w:tcPr>
          <w:p w14:paraId="1726C17D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227F1">
              <w:rPr>
                <w:rFonts w:ascii="Arial" w:hAnsi="Arial" w:cs="Arial"/>
                <w:b/>
                <w:sz w:val="18"/>
                <w:szCs w:val="18"/>
              </w:rPr>
              <w:t xml:space="preserve">Total de documentos </w:t>
            </w:r>
          </w:p>
        </w:tc>
        <w:tc>
          <w:tcPr>
            <w:tcW w:w="1030" w:type="dxa"/>
            <w:shd w:val="clear" w:color="auto" w:fill="D9D9D9"/>
          </w:tcPr>
          <w:p w14:paraId="44D9A01E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100</w:t>
            </w:r>
          </w:p>
        </w:tc>
        <w:tc>
          <w:tcPr>
            <w:tcW w:w="2293" w:type="dxa"/>
            <w:shd w:val="clear" w:color="auto" w:fill="D9D9D9"/>
            <w:vAlign w:val="center"/>
          </w:tcPr>
          <w:p w14:paraId="6BE07237" w14:textId="77777777" w:rsidR="009E0C8E" w:rsidRPr="004227F1" w:rsidRDefault="009E0C8E" w:rsidP="00A4603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1F2C4B3" w14:textId="77777777" w:rsidR="00EA013C" w:rsidRDefault="00EA013C">
      <w:pPr>
        <w:rPr>
          <w:rFonts w:ascii="Arial" w:hAnsi="Arial" w:cs="Arial"/>
          <w:b/>
        </w:rPr>
      </w:pPr>
    </w:p>
    <w:p w14:paraId="57463582" w14:textId="4DCA1121" w:rsidR="00FC5EDC" w:rsidRDefault="00FC5EDC">
      <w:pPr>
        <w:rPr>
          <w:rFonts w:ascii="Arial" w:hAnsi="Arial" w:cs="Arial"/>
          <w:b/>
        </w:rPr>
      </w:pPr>
    </w:p>
    <w:p w14:paraId="576F4FB0" w14:textId="77777777" w:rsidR="00FC5EDC" w:rsidRDefault="00FC5EDC" w:rsidP="00FC5EDC">
      <w:pPr>
        <w:tabs>
          <w:tab w:val="left" w:pos="426"/>
        </w:tabs>
        <w:jc w:val="center"/>
        <w:rPr>
          <w:rFonts w:ascii="Arial" w:hAnsi="Arial" w:cs="Arial"/>
          <w:b/>
        </w:rPr>
      </w:pPr>
    </w:p>
    <w:p w14:paraId="113B9990" w14:textId="4EC323B6" w:rsidR="00686A24" w:rsidRDefault="00686A24">
      <w:pPr>
        <w:rPr>
          <w:rFonts w:ascii="Arial" w:hAnsi="Arial" w:cs="Arial"/>
          <w:b/>
          <w:sz w:val="32"/>
          <w:szCs w:val="32"/>
        </w:rPr>
      </w:pPr>
    </w:p>
    <w:p w14:paraId="39A6387F" w14:textId="77777777" w:rsidR="00900756" w:rsidRDefault="0090075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06677663" w14:textId="3DD355CF" w:rsidR="00777734" w:rsidRDefault="00F25E26" w:rsidP="00F25E26">
      <w:pPr>
        <w:jc w:val="center"/>
        <w:rPr>
          <w:rFonts w:ascii="Arial" w:hAnsi="Arial" w:cs="Arial"/>
          <w:b/>
          <w:sz w:val="32"/>
          <w:szCs w:val="32"/>
        </w:rPr>
      </w:pPr>
      <w:r w:rsidRPr="004227F1">
        <w:rPr>
          <w:rFonts w:ascii="Arial" w:hAnsi="Arial" w:cs="Arial"/>
          <w:b/>
          <w:sz w:val="32"/>
          <w:szCs w:val="32"/>
        </w:rPr>
        <w:t xml:space="preserve">ANEXO </w:t>
      </w:r>
      <w:r w:rsidR="00307AA8">
        <w:rPr>
          <w:rFonts w:ascii="Arial" w:hAnsi="Arial" w:cs="Arial"/>
          <w:b/>
          <w:sz w:val="32"/>
          <w:szCs w:val="32"/>
        </w:rPr>
        <w:t>III</w:t>
      </w:r>
    </w:p>
    <w:p w14:paraId="6F8FB64C" w14:textId="77777777" w:rsidR="00BF5487" w:rsidRPr="004227F1" w:rsidRDefault="00BF5487" w:rsidP="00F25E26">
      <w:pPr>
        <w:jc w:val="center"/>
        <w:rPr>
          <w:rFonts w:ascii="Arial" w:hAnsi="Arial" w:cs="Arial"/>
          <w:b/>
          <w:sz w:val="32"/>
          <w:szCs w:val="32"/>
        </w:rPr>
      </w:pPr>
    </w:p>
    <w:p w14:paraId="464B29D2" w14:textId="77777777" w:rsidR="00F25E26" w:rsidRPr="004227F1" w:rsidRDefault="00F25E26" w:rsidP="00F25E26">
      <w:pPr>
        <w:jc w:val="center"/>
        <w:rPr>
          <w:rFonts w:ascii="Arial" w:hAnsi="Arial" w:cs="Arial"/>
          <w:b/>
        </w:rPr>
      </w:pPr>
      <w:r w:rsidRPr="004227F1">
        <w:rPr>
          <w:rFonts w:ascii="Arial" w:hAnsi="Arial" w:cs="Arial"/>
          <w:b/>
        </w:rPr>
        <w:t>RECURSO ADMINISTRATIVO</w:t>
      </w:r>
    </w:p>
    <w:p w14:paraId="4C904909" w14:textId="77777777" w:rsidR="00F25E26" w:rsidRPr="004227F1" w:rsidRDefault="00F25E26" w:rsidP="00F25E26">
      <w:pPr>
        <w:jc w:val="both"/>
        <w:rPr>
          <w:rFonts w:ascii="Arial" w:hAnsi="Arial" w:cs="Arial"/>
        </w:rPr>
      </w:pPr>
    </w:p>
    <w:p w14:paraId="564EBFC0" w14:textId="4A355D7A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EDITAL Nº ........./</w:t>
      </w:r>
      <w:r>
        <w:rPr>
          <w:rFonts w:ascii="Arial" w:hAnsi="Arial" w:cs="Arial"/>
        </w:rPr>
        <w:t>20</w:t>
      </w:r>
      <w:r w:rsidR="00A6125D">
        <w:rPr>
          <w:rFonts w:ascii="Arial" w:hAnsi="Arial" w:cs="Arial"/>
        </w:rPr>
        <w:t>2</w:t>
      </w:r>
      <w:r w:rsidR="00684F5A">
        <w:rPr>
          <w:rFonts w:ascii="Arial" w:hAnsi="Arial" w:cs="Arial"/>
        </w:rPr>
        <w:t>2</w:t>
      </w:r>
      <w:r w:rsidRPr="004227F1">
        <w:rPr>
          <w:rFonts w:ascii="Arial" w:hAnsi="Arial" w:cs="Arial"/>
        </w:rPr>
        <w:t xml:space="preserve"> (mencionar o Edital)</w:t>
      </w:r>
    </w:p>
    <w:p w14:paraId="261F0EA8" w14:textId="06176693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À: Presidência da Comissão do Processo Seletivo Simplificado</w:t>
      </w:r>
      <w:r w:rsidR="008D6965">
        <w:rPr>
          <w:rFonts w:ascii="Arial" w:hAnsi="Arial" w:cs="Arial"/>
        </w:rPr>
        <w:t xml:space="preserve"> nº 0</w:t>
      </w:r>
      <w:r w:rsidR="00D0036A">
        <w:rPr>
          <w:rFonts w:ascii="Arial" w:hAnsi="Arial" w:cs="Arial"/>
        </w:rPr>
        <w:t>6</w:t>
      </w:r>
      <w:r w:rsidR="008D6965">
        <w:rPr>
          <w:rFonts w:ascii="Arial" w:hAnsi="Arial" w:cs="Arial"/>
        </w:rPr>
        <w:t>/2022</w:t>
      </w:r>
      <w:r w:rsidRPr="004227F1">
        <w:rPr>
          <w:rFonts w:ascii="Arial" w:hAnsi="Arial" w:cs="Arial"/>
        </w:rPr>
        <w:t xml:space="preserve">  </w:t>
      </w:r>
    </w:p>
    <w:p w14:paraId="1081F7B6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Através deste instrumento, interponho recurso administrativo contra:  </w:t>
      </w:r>
    </w:p>
    <w:p w14:paraId="6508A8D4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(   ) Pontuação do analise de documento </w:t>
      </w:r>
    </w:p>
    <w:p w14:paraId="1841B133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 xml:space="preserve">(  ) outros.  </w:t>
      </w:r>
    </w:p>
    <w:p w14:paraId="2B379F63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Cargo: __________________________________________________nº__________________</w:t>
      </w:r>
    </w:p>
    <w:p w14:paraId="0FEA52BD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Nome do Candidato:___________________________________________________________</w:t>
      </w:r>
    </w:p>
    <w:p w14:paraId="2B74D1DC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Telefone: (____)________________ e-mail: ________________________________________</w:t>
      </w:r>
    </w:p>
    <w:p w14:paraId="3BA3BD6A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Fundamentação  ______________________________________________________________</w:t>
      </w:r>
    </w:p>
    <w:p w14:paraId="13A652D8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</w:t>
      </w:r>
    </w:p>
    <w:p w14:paraId="6EC4D8F2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</w:t>
      </w:r>
    </w:p>
    <w:p w14:paraId="10C3A9C3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</w:t>
      </w:r>
    </w:p>
    <w:p w14:paraId="3D545C68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_____________________________________________________________________________</w:t>
      </w:r>
    </w:p>
    <w:p w14:paraId="6869CEF5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_____________________________________________________________________________</w:t>
      </w:r>
    </w:p>
    <w:p w14:paraId="3E356A4A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_____________________________________________________________________________</w:t>
      </w:r>
    </w:p>
    <w:p w14:paraId="223B7832" w14:textId="77777777" w:rsidR="00F25E26" w:rsidRPr="004227F1" w:rsidRDefault="00F25E26" w:rsidP="00F25E26">
      <w:pPr>
        <w:jc w:val="both"/>
        <w:rPr>
          <w:rFonts w:ascii="Arial" w:hAnsi="Arial" w:cs="Arial"/>
        </w:rPr>
      </w:pPr>
      <w:r w:rsidRPr="004227F1">
        <w:rPr>
          <w:rFonts w:ascii="Arial" w:hAnsi="Arial" w:cs="Arial"/>
        </w:rPr>
        <w:t>_____________________________________________________________________________</w:t>
      </w:r>
    </w:p>
    <w:p w14:paraId="5E7ECB70" w14:textId="77777777" w:rsidR="00F25E26" w:rsidRPr="004227F1" w:rsidRDefault="00F25E26" w:rsidP="00F25E26">
      <w:pPr>
        <w:rPr>
          <w:rFonts w:ascii="Arial" w:hAnsi="Arial" w:cs="Arial"/>
        </w:rPr>
      </w:pPr>
    </w:p>
    <w:p w14:paraId="414F6725" w14:textId="77777777" w:rsidR="00F25E26" w:rsidRPr="004227F1" w:rsidRDefault="00F25E26" w:rsidP="00F25E26">
      <w:pPr>
        <w:rPr>
          <w:rFonts w:ascii="Arial" w:hAnsi="Arial" w:cs="Arial"/>
        </w:rPr>
      </w:pPr>
    </w:p>
    <w:p w14:paraId="1E34E005" w14:textId="77777777" w:rsidR="00F25E26" w:rsidRPr="004227F1" w:rsidRDefault="00F25E26" w:rsidP="00F25E26">
      <w:pPr>
        <w:rPr>
          <w:rFonts w:ascii="Arial" w:hAnsi="Arial" w:cs="Arial"/>
        </w:rPr>
      </w:pPr>
    </w:p>
    <w:p w14:paraId="6D82D0AB" w14:textId="77777777" w:rsidR="00F25E26" w:rsidRPr="004227F1" w:rsidRDefault="00F25E26" w:rsidP="00F25E26">
      <w:pPr>
        <w:rPr>
          <w:rFonts w:ascii="Arial" w:hAnsi="Arial" w:cs="Arial"/>
        </w:rPr>
      </w:pPr>
      <w:r w:rsidRPr="004227F1">
        <w:rPr>
          <w:rFonts w:ascii="Arial" w:hAnsi="Arial" w:cs="Arial"/>
        </w:rPr>
        <w:t>Nome e Assinatura do Candidato:       .............................................................................</w:t>
      </w:r>
    </w:p>
    <w:sectPr w:rsidR="00F25E26" w:rsidRPr="004227F1" w:rsidSect="00E02D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2497" w14:textId="77777777" w:rsidR="00654C3D" w:rsidRDefault="00654C3D">
      <w:r>
        <w:separator/>
      </w:r>
    </w:p>
  </w:endnote>
  <w:endnote w:type="continuationSeparator" w:id="0">
    <w:p w14:paraId="0F393555" w14:textId="77777777" w:rsidR="00654C3D" w:rsidRDefault="0065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8C142" w14:textId="77777777" w:rsidR="00A6125D" w:rsidRDefault="00A612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F1BE" w14:textId="139F84A6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62848" behindDoc="0" locked="0" layoutInCell="1" allowOverlap="1" wp14:anchorId="1BA39892" wp14:editId="079FB9AD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8786" cy="1080000"/>
          <wp:effectExtent l="0" t="0" r="0" b="635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4F95E5" wp14:editId="7D367816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F06016" id="Conector reto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" strokecolor="#1f497d [3215]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78F8EC72" w14:textId="77777777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0093DD3C" w14:textId="77777777" w:rsidR="00A6125D" w:rsidRPr="000045F0" w:rsidRDefault="00A6125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439AF82D" w14:textId="77777777" w:rsidR="00A6125D" w:rsidRDefault="00A612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1EAC" w14:textId="77777777" w:rsidR="00A6125D" w:rsidRDefault="00A612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CEB8C" w14:textId="77777777" w:rsidR="00654C3D" w:rsidRDefault="00654C3D">
      <w:r>
        <w:separator/>
      </w:r>
    </w:p>
  </w:footnote>
  <w:footnote w:type="continuationSeparator" w:id="0">
    <w:p w14:paraId="43199FB0" w14:textId="77777777" w:rsidR="00654C3D" w:rsidRDefault="00654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D3BE" w14:textId="77777777" w:rsidR="00A6125D" w:rsidRDefault="00A612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0777" w14:textId="64CB2205" w:rsidR="00A6125D" w:rsidRDefault="00A6125D" w:rsidP="00DF1724">
    <w:pPr>
      <w:pStyle w:val="Cabealho"/>
      <w:jc w:val="center"/>
    </w:pPr>
    <w:r>
      <w:rPr>
        <w:noProof/>
      </w:rPr>
      <w:drawing>
        <wp:inline distT="0" distB="0" distL="0" distR="0" wp14:anchorId="5FE505DD" wp14:editId="50D8CD69">
          <wp:extent cx="991368" cy="9000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36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411C" w14:textId="77777777" w:rsidR="00A6125D" w:rsidRPr="000045F0" w:rsidRDefault="00A6125D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2E4CA0E" w14:textId="77777777" w:rsidR="00A6125D" w:rsidRPr="000045F0" w:rsidRDefault="00A6125D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0E2850BB" w14:textId="77777777" w:rsidR="00A6125D" w:rsidRDefault="00A6125D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BADE103" w14:textId="77777777" w:rsidR="00A6125D" w:rsidRDefault="00A6125D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3CF4A7" wp14:editId="0A826856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0" t="0" r="1905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1FD60F" id="Conector re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" strokecolor="#1f497d [3215]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E97186" wp14:editId="61B50A0E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C78BF" w14:textId="77777777" w:rsidR="00A6125D" w:rsidRPr="005A6260" w:rsidRDefault="00A6125D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97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76.9pt;margin-top:57.7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3FCC78BF" w14:textId="77777777" w:rsidR="00A6125D" w:rsidRPr="005A6260" w:rsidRDefault="00A6125D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3CF4" w14:textId="77777777" w:rsidR="00A6125D" w:rsidRDefault="00A612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3722E8"/>
    <w:multiLevelType w:val="hybridMultilevel"/>
    <w:tmpl w:val="5F06FC5A"/>
    <w:lvl w:ilvl="0" w:tplc="C660F2D0">
      <w:start w:val="1"/>
      <w:numFmt w:val="lowerLetter"/>
      <w:lvlText w:val="%1)"/>
      <w:lvlJc w:val="left"/>
      <w:pPr>
        <w:ind w:left="399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712" w:hanging="360"/>
      </w:pPr>
    </w:lvl>
    <w:lvl w:ilvl="2" w:tplc="0416001B" w:tentative="1">
      <w:start w:val="1"/>
      <w:numFmt w:val="lowerRoman"/>
      <w:lvlText w:val="%3."/>
      <w:lvlJc w:val="right"/>
      <w:pPr>
        <w:ind w:left="5432" w:hanging="180"/>
      </w:pPr>
    </w:lvl>
    <w:lvl w:ilvl="3" w:tplc="0416000F" w:tentative="1">
      <w:start w:val="1"/>
      <w:numFmt w:val="decimal"/>
      <w:lvlText w:val="%4."/>
      <w:lvlJc w:val="left"/>
      <w:pPr>
        <w:ind w:left="6152" w:hanging="360"/>
      </w:pPr>
    </w:lvl>
    <w:lvl w:ilvl="4" w:tplc="04160019" w:tentative="1">
      <w:start w:val="1"/>
      <w:numFmt w:val="lowerLetter"/>
      <w:lvlText w:val="%5."/>
      <w:lvlJc w:val="left"/>
      <w:pPr>
        <w:ind w:left="6872" w:hanging="360"/>
      </w:pPr>
    </w:lvl>
    <w:lvl w:ilvl="5" w:tplc="0416001B" w:tentative="1">
      <w:start w:val="1"/>
      <w:numFmt w:val="lowerRoman"/>
      <w:lvlText w:val="%6."/>
      <w:lvlJc w:val="right"/>
      <w:pPr>
        <w:ind w:left="7592" w:hanging="180"/>
      </w:pPr>
    </w:lvl>
    <w:lvl w:ilvl="6" w:tplc="0416000F" w:tentative="1">
      <w:start w:val="1"/>
      <w:numFmt w:val="decimal"/>
      <w:lvlText w:val="%7."/>
      <w:lvlJc w:val="left"/>
      <w:pPr>
        <w:ind w:left="8312" w:hanging="360"/>
      </w:pPr>
    </w:lvl>
    <w:lvl w:ilvl="7" w:tplc="04160019" w:tentative="1">
      <w:start w:val="1"/>
      <w:numFmt w:val="lowerLetter"/>
      <w:lvlText w:val="%8."/>
      <w:lvlJc w:val="left"/>
      <w:pPr>
        <w:ind w:left="9032" w:hanging="360"/>
      </w:pPr>
    </w:lvl>
    <w:lvl w:ilvl="8" w:tplc="0416001B" w:tentative="1">
      <w:start w:val="1"/>
      <w:numFmt w:val="lowerRoman"/>
      <w:lvlText w:val="%9."/>
      <w:lvlJc w:val="right"/>
      <w:pPr>
        <w:ind w:left="9752" w:hanging="180"/>
      </w:pPr>
    </w:lvl>
  </w:abstractNum>
  <w:num w:numId="1" w16cid:durableId="1551721915">
    <w:abstractNumId w:val="1"/>
  </w:num>
  <w:num w:numId="2" w16cid:durableId="494956598">
    <w:abstractNumId w:val="3"/>
  </w:num>
  <w:num w:numId="3" w16cid:durableId="2017608923">
    <w:abstractNumId w:val="2"/>
  </w:num>
  <w:num w:numId="4" w16cid:durableId="190146287">
    <w:abstractNumId w:val="4"/>
  </w:num>
  <w:num w:numId="5" w16cid:durableId="1966884398">
    <w:abstractNumId w:val="0"/>
  </w:num>
  <w:num w:numId="6" w16cid:durableId="10331950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10E8B"/>
    <w:rsid w:val="0001360A"/>
    <w:rsid w:val="00015431"/>
    <w:rsid w:val="00042A44"/>
    <w:rsid w:val="00042BEB"/>
    <w:rsid w:val="000448AC"/>
    <w:rsid w:val="000473F9"/>
    <w:rsid w:val="00054E41"/>
    <w:rsid w:val="00055BD5"/>
    <w:rsid w:val="0006321D"/>
    <w:rsid w:val="00064A25"/>
    <w:rsid w:val="00067FCB"/>
    <w:rsid w:val="00076B4D"/>
    <w:rsid w:val="00080F43"/>
    <w:rsid w:val="000839F6"/>
    <w:rsid w:val="00086B89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E007D"/>
    <w:rsid w:val="000E06F4"/>
    <w:rsid w:val="000E3098"/>
    <w:rsid w:val="000F00F6"/>
    <w:rsid w:val="000F65C8"/>
    <w:rsid w:val="000F68CF"/>
    <w:rsid w:val="00100F56"/>
    <w:rsid w:val="00103113"/>
    <w:rsid w:val="00104302"/>
    <w:rsid w:val="00104EDC"/>
    <w:rsid w:val="0010552E"/>
    <w:rsid w:val="0011173E"/>
    <w:rsid w:val="00123F46"/>
    <w:rsid w:val="00123FBC"/>
    <w:rsid w:val="00125E0E"/>
    <w:rsid w:val="00131B0F"/>
    <w:rsid w:val="00131BF9"/>
    <w:rsid w:val="00133BDD"/>
    <w:rsid w:val="00135560"/>
    <w:rsid w:val="00147056"/>
    <w:rsid w:val="001549DD"/>
    <w:rsid w:val="00156E2F"/>
    <w:rsid w:val="001730FD"/>
    <w:rsid w:val="00176A0F"/>
    <w:rsid w:val="00180B22"/>
    <w:rsid w:val="00185EDA"/>
    <w:rsid w:val="00186D24"/>
    <w:rsid w:val="00195CAF"/>
    <w:rsid w:val="001A5572"/>
    <w:rsid w:val="001A7F1A"/>
    <w:rsid w:val="001B0600"/>
    <w:rsid w:val="001C2808"/>
    <w:rsid w:val="001C5E37"/>
    <w:rsid w:val="001E004E"/>
    <w:rsid w:val="001E0566"/>
    <w:rsid w:val="001E7ABD"/>
    <w:rsid w:val="001F4AFE"/>
    <w:rsid w:val="00222DF0"/>
    <w:rsid w:val="00224FF6"/>
    <w:rsid w:val="00225762"/>
    <w:rsid w:val="00226F61"/>
    <w:rsid w:val="00235E1A"/>
    <w:rsid w:val="00241222"/>
    <w:rsid w:val="00246118"/>
    <w:rsid w:val="00252471"/>
    <w:rsid w:val="00263F9B"/>
    <w:rsid w:val="00266EA3"/>
    <w:rsid w:val="00267BE0"/>
    <w:rsid w:val="00282FBF"/>
    <w:rsid w:val="00283AC8"/>
    <w:rsid w:val="00285EEC"/>
    <w:rsid w:val="00293CD1"/>
    <w:rsid w:val="00295C5E"/>
    <w:rsid w:val="00296054"/>
    <w:rsid w:val="002A1C1B"/>
    <w:rsid w:val="002A389B"/>
    <w:rsid w:val="002B6C47"/>
    <w:rsid w:val="002C18C6"/>
    <w:rsid w:val="002D655A"/>
    <w:rsid w:val="002E1B2A"/>
    <w:rsid w:val="0030445C"/>
    <w:rsid w:val="00305A54"/>
    <w:rsid w:val="00307AA8"/>
    <w:rsid w:val="00311579"/>
    <w:rsid w:val="00320959"/>
    <w:rsid w:val="00324985"/>
    <w:rsid w:val="00326F2A"/>
    <w:rsid w:val="0033377D"/>
    <w:rsid w:val="003350A0"/>
    <w:rsid w:val="003400F1"/>
    <w:rsid w:val="0035692A"/>
    <w:rsid w:val="003646E7"/>
    <w:rsid w:val="00364D6D"/>
    <w:rsid w:val="0037432E"/>
    <w:rsid w:val="0038430F"/>
    <w:rsid w:val="00391CED"/>
    <w:rsid w:val="003A1DC3"/>
    <w:rsid w:val="003B194D"/>
    <w:rsid w:val="003D2D35"/>
    <w:rsid w:val="003D3A6C"/>
    <w:rsid w:val="003D3EE7"/>
    <w:rsid w:val="003D483B"/>
    <w:rsid w:val="003D648F"/>
    <w:rsid w:val="003E74F9"/>
    <w:rsid w:val="003F6F0F"/>
    <w:rsid w:val="00404B2F"/>
    <w:rsid w:val="00407009"/>
    <w:rsid w:val="00410ADB"/>
    <w:rsid w:val="0041670B"/>
    <w:rsid w:val="004220E3"/>
    <w:rsid w:val="00427A2C"/>
    <w:rsid w:val="00431F15"/>
    <w:rsid w:val="004466A4"/>
    <w:rsid w:val="00462FF5"/>
    <w:rsid w:val="00471147"/>
    <w:rsid w:val="0047750D"/>
    <w:rsid w:val="00486190"/>
    <w:rsid w:val="00490E75"/>
    <w:rsid w:val="00496238"/>
    <w:rsid w:val="0049709D"/>
    <w:rsid w:val="004A3A48"/>
    <w:rsid w:val="004A5C18"/>
    <w:rsid w:val="004A69FF"/>
    <w:rsid w:val="004B0974"/>
    <w:rsid w:val="004B1820"/>
    <w:rsid w:val="004B4BDD"/>
    <w:rsid w:val="004B6B70"/>
    <w:rsid w:val="004B6CB0"/>
    <w:rsid w:val="004C5A72"/>
    <w:rsid w:val="004C6F1D"/>
    <w:rsid w:val="004C7813"/>
    <w:rsid w:val="004C78B5"/>
    <w:rsid w:val="004C7C65"/>
    <w:rsid w:val="004D701F"/>
    <w:rsid w:val="004E08BC"/>
    <w:rsid w:val="004E0B7E"/>
    <w:rsid w:val="004E0BD2"/>
    <w:rsid w:val="00507BB8"/>
    <w:rsid w:val="005128D6"/>
    <w:rsid w:val="00522336"/>
    <w:rsid w:val="00522C39"/>
    <w:rsid w:val="00533CF3"/>
    <w:rsid w:val="00540F00"/>
    <w:rsid w:val="00546FEB"/>
    <w:rsid w:val="00552798"/>
    <w:rsid w:val="00565077"/>
    <w:rsid w:val="00591565"/>
    <w:rsid w:val="005927ED"/>
    <w:rsid w:val="00592C87"/>
    <w:rsid w:val="005A35BD"/>
    <w:rsid w:val="005A388E"/>
    <w:rsid w:val="005A62F5"/>
    <w:rsid w:val="005C3599"/>
    <w:rsid w:val="005C570C"/>
    <w:rsid w:val="005C5E65"/>
    <w:rsid w:val="005D27F4"/>
    <w:rsid w:val="005D562E"/>
    <w:rsid w:val="005D65F1"/>
    <w:rsid w:val="005E074F"/>
    <w:rsid w:val="005E2652"/>
    <w:rsid w:val="005E4507"/>
    <w:rsid w:val="00605705"/>
    <w:rsid w:val="00611F4E"/>
    <w:rsid w:val="00615BC9"/>
    <w:rsid w:val="00616F42"/>
    <w:rsid w:val="006172C1"/>
    <w:rsid w:val="00617C44"/>
    <w:rsid w:val="00624FB4"/>
    <w:rsid w:val="00625F90"/>
    <w:rsid w:val="0062783D"/>
    <w:rsid w:val="006334F4"/>
    <w:rsid w:val="00633DB6"/>
    <w:rsid w:val="00633F1F"/>
    <w:rsid w:val="00635A41"/>
    <w:rsid w:val="006417D7"/>
    <w:rsid w:val="0064265B"/>
    <w:rsid w:val="00650ED2"/>
    <w:rsid w:val="0065211A"/>
    <w:rsid w:val="00654C3D"/>
    <w:rsid w:val="00655811"/>
    <w:rsid w:val="00657D9B"/>
    <w:rsid w:val="00662DAA"/>
    <w:rsid w:val="0067203E"/>
    <w:rsid w:val="00680E67"/>
    <w:rsid w:val="00684F5A"/>
    <w:rsid w:val="006850D2"/>
    <w:rsid w:val="00685A2A"/>
    <w:rsid w:val="00686339"/>
    <w:rsid w:val="00686A24"/>
    <w:rsid w:val="00686BE1"/>
    <w:rsid w:val="00692839"/>
    <w:rsid w:val="006938B7"/>
    <w:rsid w:val="006961F2"/>
    <w:rsid w:val="006967D9"/>
    <w:rsid w:val="006A143E"/>
    <w:rsid w:val="006A2A5A"/>
    <w:rsid w:val="006A311C"/>
    <w:rsid w:val="006A319A"/>
    <w:rsid w:val="006B58E1"/>
    <w:rsid w:val="006D0A11"/>
    <w:rsid w:val="006D49CF"/>
    <w:rsid w:val="006F4259"/>
    <w:rsid w:val="006F46A7"/>
    <w:rsid w:val="00702D09"/>
    <w:rsid w:val="00702FB1"/>
    <w:rsid w:val="00711D55"/>
    <w:rsid w:val="0071344A"/>
    <w:rsid w:val="007208C2"/>
    <w:rsid w:val="00725B2E"/>
    <w:rsid w:val="00733C4C"/>
    <w:rsid w:val="007360EF"/>
    <w:rsid w:val="0074061F"/>
    <w:rsid w:val="007531D6"/>
    <w:rsid w:val="007655AD"/>
    <w:rsid w:val="00774324"/>
    <w:rsid w:val="007758C3"/>
    <w:rsid w:val="0077653A"/>
    <w:rsid w:val="00777734"/>
    <w:rsid w:val="0078527F"/>
    <w:rsid w:val="00785C0D"/>
    <w:rsid w:val="00795DAB"/>
    <w:rsid w:val="007A248A"/>
    <w:rsid w:val="007A4448"/>
    <w:rsid w:val="007A5F9C"/>
    <w:rsid w:val="007B5883"/>
    <w:rsid w:val="007C0113"/>
    <w:rsid w:val="007C59B0"/>
    <w:rsid w:val="007D4F64"/>
    <w:rsid w:val="007E066F"/>
    <w:rsid w:val="007E08D9"/>
    <w:rsid w:val="007E0E56"/>
    <w:rsid w:val="007E2224"/>
    <w:rsid w:val="007E5BCE"/>
    <w:rsid w:val="007E61B6"/>
    <w:rsid w:val="007E6F68"/>
    <w:rsid w:val="007F278D"/>
    <w:rsid w:val="007F319F"/>
    <w:rsid w:val="007F5A5F"/>
    <w:rsid w:val="007F6BD7"/>
    <w:rsid w:val="008217BB"/>
    <w:rsid w:val="00826E64"/>
    <w:rsid w:val="008278DD"/>
    <w:rsid w:val="008308E2"/>
    <w:rsid w:val="00836040"/>
    <w:rsid w:val="00837CB7"/>
    <w:rsid w:val="00850C99"/>
    <w:rsid w:val="00855CAF"/>
    <w:rsid w:val="00856C9B"/>
    <w:rsid w:val="00864608"/>
    <w:rsid w:val="00867C16"/>
    <w:rsid w:val="008765E3"/>
    <w:rsid w:val="00876EE4"/>
    <w:rsid w:val="00884CB9"/>
    <w:rsid w:val="00886A76"/>
    <w:rsid w:val="00891DED"/>
    <w:rsid w:val="00895D46"/>
    <w:rsid w:val="0089629E"/>
    <w:rsid w:val="008975BE"/>
    <w:rsid w:val="0089798D"/>
    <w:rsid w:val="008A708E"/>
    <w:rsid w:val="008C2B6A"/>
    <w:rsid w:val="008C491B"/>
    <w:rsid w:val="008C50FC"/>
    <w:rsid w:val="008D24FF"/>
    <w:rsid w:val="008D412E"/>
    <w:rsid w:val="008D5ADF"/>
    <w:rsid w:val="008D6965"/>
    <w:rsid w:val="008E64E4"/>
    <w:rsid w:val="008F0E7E"/>
    <w:rsid w:val="008F1E5A"/>
    <w:rsid w:val="008F451D"/>
    <w:rsid w:val="008F62B4"/>
    <w:rsid w:val="008F7354"/>
    <w:rsid w:val="00900756"/>
    <w:rsid w:val="009163C8"/>
    <w:rsid w:val="00921409"/>
    <w:rsid w:val="009305EC"/>
    <w:rsid w:val="009308B8"/>
    <w:rsid w:val="009332D2"/>
    <w:rsid w:val="0093389F"/>
    <w:rsid w:val="009419E3"/>
    <w:rsid w:val="00945E94"/>
    <w:rsid w:val="009653E2"/>
    <w:rsid w:val="00977ECF"/>
    <w:rsid w:val="00984979"/>
    <w:rsid w:val="00993D79"/>
    <w:rsid w:val="00997EC1"/>
    <w:rsid w:val="009A3F18"/>
    <w:rsid w:val="009A4310"/>
    <w:rsid w:val="009A534A"/>
    <w:rsid w:val="009B04CC"/>
    <w:rsid w:val="009B0521"/>
    <w:rsid w:val="009C24AD"/>
    <w:rsid w:val="009C480D"/>
    <w:rsid w:val="009C5ED4"/>
    <w:rsid w:val="009C6C6F"/>
    <w:rsid w:val="009C7218"/>
    <w:rsid w:val="009D1DA2"/>
    <w:rsid w:val="009D4EE8"/>
    <w:rsid w:val="009D5262"/>
    <w:rsid w:val="009D6AF6"/>
    <w:rsid w:val="009E0C8E"/>
    <w:rsid w:val="009E11F7"/>
    <w:rsid w:val="009F382F"/>
    <w:rsid w:val="009F5AAF"/>
    <w:rsid w:val="009F775A"/>
    <w:rsid w:val="00A038A0"/>
    <w:rsid w:val="00A0661F"/>
    <w:rsid w:val="00A1102B"/>
    <w:rsid w:val="00A114A9"/>
    <w:rsid w:val="00A14BE2"/>
    <w:rsid w:val="00A23C56"/>
    <w:rsid w:val="00A24820"/>
    <w:rsid w:val="00A314EB"/>
    <w:rsid w:val="00A3730E"/>
    <w:rsid w:val="00A41ADB"/>
    <w:rsid w:val="00A6125D"/>
    <w:rsid w:val="00A67B95"/>
    <w:rsid w:val="00A67E4E"/>
    <w:rsid w:val="00A723CE"/>
    <w:rsid w:val="00A7773C"/>
    <w:rsid w:val="00A844EC"/>
    <w:rsid w:val="00A872E1"/>
    <w:rsid w:val="00AA0756"/>
    <w:rsid w:val="00AA1404"/>
    <w:rsid w:val="00AA4421"/>
    <w:rsid w:val="00AB0F46"/>
    <w:rsid w:val="00AB406A"/>
    <w:rsid w:val="00AB69D1"/>
    <w:rsid w:val="00AB7CC0"/>
    <w:rsid w:val="00AC4B13"/>
    <w:rsid w:val="00AC7DE8"/>
    <w:rsid w:val="00AD6279"/>
    <w:rsid w:val="00AE2D2B"/>
    <w:rsid w:val="00AE359D"/>
    <w:rsid w:val="00AF2D47"/>
    <w:rsid w:val="00B03034"/>
    <w:rsid w:val="00B058EE"/>
    <w:rsid w:val="00B1004F"/>
    <w:rsid w:val="00B2257B"/>
    <w:rsid w:val="00B25FED"/>
    <w:rsid w:val="00B32BBD"/>
    <w:rsid w:val="00B36B2C"/>
    <w:rsid w:val="00B3714B"/>
    <w:rsid w:val="00B46EC6"/>
    <w:rsid w:val="00B529F6"/>
    <w:rsid w:val="00B56C10"/>
    <w:rsid w:val="00B57AC0"/>
    <w:rsid w:val="00B63289"/>
    <w:rsid w:val="00B670FB"/>
    <w:rsid w:val="00B7101F"/>
    <w:rsid w:val="00B73BF3"/>
    <w:rsid w:val="00B73EAD"/>
    <w:rsid w:val="00B77B6B"/>
    <w:rsid w:val="00B90C75"/>
    <w:rsid w:val="00B95279"/>
    <w:rsid w:val="00BA1F1F"/>
    <w:rsid w:val="00BA7FB4"/>
    <w:rsid w:val="00BC1BEE"/>
    <w:rsid w:val="00BC21B3"/>
    <w:rsid w:val="00BC2726"/>
    <w:rsid w:val="00BD2FC6"/>
    <w:rsid w:val="00BE04AC"/>
    <w:rsid w:val="00BE4095"/>
    <w:rsid w:val="00BF2087"/>
    <w:rsid w:val="00BF30C8"/>
    <w:rsid w:val="00BF476D"/>
    <w:rsid w:val="00BF5487"/>
    <w:rsid w:val="00C07F7B"/>
    <w:rsid w:val="00C10BDC"/>
    <w:rsid w:val="00C262C4"/>
    <w:rsid w:val="00C31B17"/>
    <w:rsid w:val="00C339CB"/>
    <w:rsid w:val="00C33DE5"/>
    <w:rsid w:val="00C40C21"/>
    <w:rsid w:val="00C4723E"/>
    <w:rsid w:val="00C47CE3"/>
    <w:rsid w:val="00C515E8"/>
    <w:rsid w:val="00C61837"/>
    <w:rsid w:val="00C625DC"/>
    <w:rsid w:val="00C716DF"/>
    <w:rsid w:val="00C81F3B"/>
    <w:rsid w:val="00C8360F"/>
    <w:rsid w:val="00C90B44"/>
    <w:rsid w:val="00C9653B"/>
    <w:rsid w:val="00CB4085"/>
    <w:rsid w:val="00CB5BF5"/>
    <w:rsid w:val="00CB62CE"/>
    <w:rsid w:val="00CC1D9D"/>
    <w:rsid w:val="00CC77A1"/>
    <w:rsid w:val="00CD5DFC"/>
    <w:rsid w:val="00CE3A82"/>
    <w:rsid w:val="00CE5655"/>
    <w:rsid w:val="00CE5FF7"/>
    <w:rsid w:val="00CF59F2"/>
    <w:rsid w:val="00CF62E0"/>
    <w:rsid w:val="00CF7CF7"/>
    <w:rsid w:val="00D0036A"/>
    <w:rsid w:val="00D004AB"/>
    <w:rsid w:val="00D00EE6"/>
    <w:rsid w:val="00D02CDB"/>
    <w:rsid w:val="00D070E4"/>
    <w:rsid w:val="00D161F1"/>
    <w:rsid w:val="00D2266F"/>
    <w:rsid w:val="00D23806"/>
    <w:rsid w:val="00D2565F"/>
    <w:rsid w:val="00D3604F"/>
    <w:rsid w:val="00D4407E"/>
    <w:rsid w:val="00D55BB3"/>
    <w:rsid w:val="00D635BD"/>
    <w:rsid w:val="00D77AAC"/>
    <w:rsid w:val="00D83AC5"/>
    <w:rsid w:val="00D8708D"/>
    <w:rsid w:val="00D93D83"/>
    <w:rsid w:val="00DB17FE"/>
    <w:rsid w:val="00DB1CBD"/>
    <w:rsid w:val="00DB3ED9"/>
    <w:rsid w:val="00DC71E4"/>
    <w:rsid w:val="00DE4541"/>
    <w:rsid w:val="00DF1724"/>
    <w:rsid w:val="00DF54F3"/>
    <w:rsid w:val="00E025B4"/>
    <w:rsid w:val="00E02D32"/>
    <w:rsid w:val="00E035C4"/>
    <w:rsid w:val="00E0509E"/>
    <w:rsid w:val="00E0532C"/>
    <w:rsid w:val="00E14048"/>
    <w:rsid w:val="00E16577"/>
    <w:rsid w:val="00E20375"/>
    <w:rsid w:val="00E203F6"/>
    <w:rsid w:val="00E21D47"/>
    <w:rsid w:val="00E22A05"/>
    <w:rsid w:val="00E355EF"/>
    <w:rsid w:val="00E506A4"/>
    <w:rsid w:val="00E734F0"/>
    <w:rsid w:val="00E738AC"/>
    <w:rsid w:val="00E762A6"/>
    <w:rsid w:val="00E81C9A"/>
    <w:rsid w:val="00E827F1"/>
    <w:rsid w:val="00E84DE7"/>
    <w:rsid w:val="00E866C0"/>
    <w:rsid w:val="00E8726E"/>
    <w:rsid w:val="00E918B2"/>
    <w:rsid w:val="00E93368"/>
    <w:rsid w:val="00E93FA0"/>
    <w:rsid w:val="00EA013C"/>
    <w:rsid w:val="00EA6727"/>
    <w:rsid w:val="00EA68F0"/>
    <w:rsid w:val="00EB0F59"/>
    <w:rsid w:val="00EB225B"/>
    <w:rsid w:val="00EC20AF"/>
    <w:rsid w:val="00EC4FA1"/>
    <w:rsid w:val="00ED6526"/>
    <w:rsid w:val="00ED7DED"/>
    <w:rsid w:val="00EE4B94"/>
    <w:rsid w:val="00EF0E1E"/>
    <w:rsid w:val="00EF124D"/>
    <w:rsid w:val="00EF14C7"/>
    <w:rsid w:val="00F1678B"/>
    <w:rsid w:val="00F22EF8"/>
    <w:rsid w:val="00F25E26"/>
    <w:rsid w:val="00F35CD8"/>
    <w:rsid w:val="00F4551F"/>
    <w:rsid w:val="00F525B7"/>
    <w:rsid w:val="00F52DFC"/>
    <w:rsid w:val="00F5337B"/>
    <w:rsid w:val="00F57CD1"/>
    <w:rsid w:val="00F62078"/>
    <w:rsid w:val="00F758F7"/>
    <w:rsid w:val="00F77314"/>
    <w:rsid w:val="00F82D84"/>
    <w:rsid w:val="00F85818"/>
    <w:rsid w:val="00F870A2"/>
    <w:rsid w:val="00F9104A"/>
    <w:rsid w:val="00F91DAC"/>
    <w:rsid w:val="00F941C9"/>
    <w:rsid w:val="00F943C0"/>
    <w:rsid w:val="00F9512C"/>
    <w:rsid w:val="00FA01AA"/>
    <w:rsid w:val="00FA13BE"/>
    <w:rsid w:val="00FA6B0C"/>
    <w:rsid w:val="00FB16DC"/>
    <w:rsid w:val="00FB30AE"/>
    <w:rsid w:val="00FC0A72"/>
    <w:rsid w:val="00FC4DAC"/>
    <w:rsid w:val="00FC5EDC"/>
    <w:rsid w:val="00FD309E"/>
    <w:rsid w:val="00FD7677"/>
    <w:rsid w:val="00FE479A"/>
    <w:rsid w:val="00FE5417"/>
    <w:rsid w:val="00FF06D3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585713E8"/>
  <w15:docId w15:val="{66EF6515-098A-4DD8-ADDC-8112B4E6E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2">
    <w:name w:val="Body Text Indent 2"/>
    <w:basedOn w:val="Normal"/>
    <w:link w:val="Recuodecorpodetexto2Char"/>
    <w:semiHidden/>
    <w:unhideWhenUsed/>
    <w:rsid w:val="001F4AF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1F4AFE"/>
  </w:style>
  <w:style w:type="paragraph" w:styleId="Recuodecorpodetexto">
    <w:name w:val="Body Text Indent"/>
    <w:basedOn w:val="Normal"/>
    <w:link w:val="RecuodecorpodetextoChar"/>
    <w:unhideWhenUsed/>
    <w:rsid w:val="001F4A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1F4AFE"/>
  </w:style>
  <w:style w:type="paragraph" w:customStyle="1" w:styleId="Default">
    <w:name w:val="Default"/>
    <w:rsid w:val="001F4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8360F"/>
    <w:pPr>
      <w:ind w:left="720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2B6C4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B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gunacarapa.ms.gov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agunacarapa.ms.gov.b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97BFA-65F8-416E-93B5-71D936D94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177</TotalTime>
  <Pages>11</Pages>
  <Words>2753</Words>
  <Characters>16948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LAGUNA</cp:lastModifiedBy>
  <cp:revision>29</cp:revision>
  <cp:lastPrinted>2022-07-28T18:46:00Z</cp:lastPrinted>
  <dcterms:created xsi:type="dcterms:W3CDTF">2022-11-16T13:21:00Z</dcterms:created>
  <dcterms:modified xsi:type="dcterms:W3CDTF">2022-11-17T20:45:00Z</dcterms:modified>
</cp:coreProperties>
</file>